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3B9" w:rsidRDefault="00DE5C45" w:rsidP="00E233B9">
      <w:pPr>
        <w:widowControl/>
        <w:tabs>
          <w:tab w:val="left" w:pos="6023"/>
        </w:tabs>
        <w:jc w:val="center"/>
        <w:rPr>
          <w:b/>
          <w:color w:val="333333"/>
          <w:sz w:val="27"/>
          <w:szCs w:val="21"/>
        </w:rPr>
      </w:pPr>
      <w:r>
        <w:rPr>
          <w:b/>
          <w:color w:val="333333"/>
          <w:sz w:val="27"/>
          <w:szCs w:val="21"/>
        </w:rPr>
        <w:t xml:space="preserve">How to </w:t>
      </w:r>
      <w:r w:rsidR="00394F7D">
        <w:rPr>
          <w:b/>
          <w:color w:val="333333"/>
          <w:sz w:val="27"/>
          <w:szCs w:val="21"/>
        </w:rPr>
        <w:t>P</w:t>
      </w:r>
      <w:r>
        <w:rPr>
          <w:b/>
          <w:color w:val="333333"/>
          <w:sz w:val="27"/>
          <w:szCs w:val="21"/>
        </w:rPr>
        <w:t>ut on a Sofa Cover</w:t>
      </w:r>
    </w:p>
    <w:p w:rsidR="00E170BE" w:rsidRPr="00DE5C45" w:rsidRDefault="00DE5C45" w:rsidP="00E170BE">
      <w:pPr>
        <w:widowControl/>
        <w:tabs>
          <w:tab w:val="left" w:pos="6023"/>
        </w:tabs>
        <w:jc w:val="left"/>
        <w:rPr>
          <w:color w:val="333333"/>
          <w:sz w:val="27"/>
          <w:szCs w:val="21"/>
        </w:rPr>
      </w:pPr>
      <w:r w:rsidRPr="00DE5C45">
        <w:rPr>
          <w:color w:val="333333"/>
          <w:sz w:val="27"/>
          <w:szCs w:val="21"/>
        </w:rPr>
        <w:t>Step</w:t>
      </w:r>
      <w:r w:rsidR="00E170BE" w:rsidRPr="00DE5C45">
        <w:rPr>
          <w:color w:val="333333"/>
          <w:sz w:val="27"/>
          <w:szCs w:val="21"/>
        </w:rPr>
        <w:t xml:space="preserve"> 1</w:t>
      </w:r>
      <w:r w:rsidRPr="00DE5C45">
        <w:rPr>
          <w:color w:val="333333"/>
          <w:sz w:val="27"/>
          <w:szCs w:val="21"/>
        </w:rPr>
        <w:t xml:space="preserve"> Remove Sofa legs/base</w:t>
      </w:r>
      <w:r w:rsidR="00DD042D">
        <w:rPr>
          <w:color w:val="333333"/>
          <w:sz w:val="27"/>
          <w:szCs w:val="21"/>
        </w:rPr>
        <w:t>s</w:t>
      </w:r>
      <w:r w:rsidRPr="00DE5C45">
        <w:rPr>
          <w:color w:val="333333"/>
          <w:sz w:val="27"/>
          <w:szCs w:val="21"/>
        </w:rPr>
        <w:t xml:space="preserve"> </w:t>
      </w:r>
      <w:r w:rsidR="00DD042D">
        <w:rPr>
          <w:color w:val="333333"/>
          <w:sz w:val="27"/>
          <w:szCs w:val="21"/>
        </w:rPr>
        <w:t>before putting on sofa covers.</w:t>
      </w:r>
    </w:p>
    <w:p w:rsidR="00B46310" w:rsidRPr="00DE5C45" w:rsidRDefault="00DE5C45" w:rsidP="00B46310">
      <w:pPr>
        <w:widowControl/>
        <w:tabs>
          <w:tab w:val="left" w:pos="6023"/>
        </w:tabs>
        <w:jc w:val="left"/>
        <w:rPr>
          <w:color w:val="333333"/>
          <w:sz w:val="27"/>
          <w:szCs w:val="21"/>
        </w:rPr>
      </w:pPr>
      <w:r w:rsidRPr="00DE5C45">
        <w:rPr>
          <w:color w:val="333333"/>
          <w:sz w:val="27"/>
          <w:szCs w:val="21"/>
        </w:rPr>
        <w:t>Step</w:t>
      </w:r>
      <w:r w:rsidR="00B46310" w:rsidRPr="00DE5C45">
        <w:rPr>
          <w:color w:val="333333"/>
          <w:sz w:val="27"/>
          <w:szCs w:val="21"/>
        </w:rPr>
        <w:t xml:space="preserve"> 2</w:t>
      </w:r>
      <w:r w:rsidRPr="00DE5C45">
        <w:rPr>
          <w:color w:val="333333"/>
          <w:sz w:val="27"/>
          <w:szCs w:val="21"/>
        </w:rPr>
        <w:t xml:space="preserve"> </w:t>
      </w:r>
      <w:r>
        <w:rPr>
          <w:color w:val="333333"/>
          <w:sz w:val="27"/>
          <w:szCs w:val="21"/>
        </w:rPr>
        <w:t xml:space="preserve">Start from the armrest part always. Make sure the </w:t>
      </w:r>
      <w:r w:rsidR="00946D61">
        <w:rPr>
          <w:color w:val="333333"/>
          <w:sz w:val="27"/>
          <w:szCs w:val="21"/>
        </w:rPr>
        <w:t xml:space="preserve">front and back </w:t>
      </w:r>
      <w:r>
        <w:rPr>
          <w:color w:val="333333"/>
          <w:sz w:val="27"/>
          <w:szCs w:val="21"/>
        </w:rPr>
        <w:t>corners of armrest fit with the cover.</w:t>
      </w:r>
    </w:p>
    <w:p w:rsidR="00DE5C45" w:rsidRDefault="00DE5C45" w:rsidP="00DE5C45">
      <w:pPr>
        <w:widowControl/>
        <w:tabs>
          <w:tab w:val="left" w:pos="6023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3F83DF5A" wp14:editId="5B811A60">
            <wp:extent cx="1685677" cy="2111868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3166" cy="21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E236B1E" wp14:editId="7FD126F3">
            <wp:extent cx="1701580" cy="2133096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1344" cy="21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DD042D" w:rsidRDefault="00DD042D" w:rsidP="00DE5C45">
      <w:pPr>
        <w:widowControl/>
        <w:tabs>
          <w:tab w:val="left" w:pos="6023"/>
        </w:tabs>
        <w:jc w:val="left"/>
        <w:rPr>
          <w:color w:val="333333"/>
          <w:sz w:val="27"/>
          <w:szCs w:val="21"/>
        </w:rPr>
      </w:pPr>
    </w:p>
    <w:p w:rsidR="00DE5C45" w:rsidRPr="00DE5C45" w:rsidRDefault="00DE5C45" w:rsidP="00DE5C45">
      <w:pPr>
        <w:widowControl/>
        <w:tabs>
          <w:tab w:val="left" w:pos="6023"/>
        </w:tabs>
        <w:jc w:val="left"/>
        <w:rPr>
          <w:color w:val="333333"/>
          <w:sz w:val="27"/>
          <w:szCs w:val="21"/>
        </w:rPr>
      </w:pPr>
      <w:r w:rsidRPr="00DE5C45">
        <w:rPr>
          <w:color w:val="333333"/>
          <w:sz w:val="27"/>
          <w:szCs w:val="21"/>
        </w:rPr>
        <w:t xml:space="preserve">Step </w:t>
      </w:r>
      <w:r>
        <w:rPr>
          <w:color w:val="333333"/>
          <w:sz w:val="27"/>
          <w:szCs w:val="21"/>
        </w:rPr>
        <w:t xml:space="preserve">3 </w:t>
      </w:r>
      <w:r w:rsidR="00946D61">
        <w:rPr>
          <w:color w:val="333333"/>
          <w:sz w:val="27"/>
          <w:szCs w:val="21"/>
        </w:rPr>
        <w:t>Then put the cover on backrest</w:t>
      </w:r>
      <w:r w:rsidR="00EE011D">
        <w:rPr>
          <w:color w:val="333333"/>
          <w:sz w:val="27"/>
          <w:szCs w:val="21"/>
        </w:rPr>
        <w:t xml:space="preserve">, smooth the wrinkles by hands from one side to another. </w:t>
      </w:r>
    </w:p>
    <w:p w:rsidR="00B46310" w:rsidRDefault="00946D61" w:rsidP="00D817D4">
      <w:pPr>
        <w:widowControl/>
        <w:tabs>
          <w:tab w:val="left" w:pos="6023"/>
        </w:tabs>
        <w:rPr>
          <w:color w:val="000000" w:themeColor="text1"/>
        </w:rPr>
      </w:pPr>
      <w:r>
        <w:rPr>
          <w:noProof/>
        </w:rPr>
        <w:drawing>
          <wp:inline distT="0" distB="0" distL="0" distR="0" wp14:anchorId="5ED6B934" wp14:editId="61532F31">
            <wp:extent cx="1680644" cy="192421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5240" cy="19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11D">
        <w:rPr>
          <w:rFonts w:hint="eastAsia"/>
          <w:color w:val="000000" w:themeColor="text1"/>
        </w:rPr>
        <w:t xml:space="preserve"> </w:t>
      </w:r>
      <w:r w:rsidR="00EE011D">
        <w:rPr>
          <w:color w:val="000000" w:themeColor="text1"/>
        </w:rPr>
        <w:t xml:space="preserve">  </w:t>
      </w:r>
    </w:p>
    <w:p w:rsidR="00DD042D" w:rsidRDefault="00DD042D" w:rsidP="00DD042D">
      <w:pPr>
        <w:widowControl/>
        <w:tabs>
          <w:tab w:val="left" w:pos="6023"/>
        </w:tabs>
        <w:jc w:val="left"/>
        <w:rPr>
          <w:color w:val="333333"/>
          <w:sz w:val="27"/>
          <w:szCs w:val="21"/>
        </w:rPr>
      </w:pPr>
    </w:p>
    <w:p w:rsidR="00DD042D" w:rsidRDefault="00DD042D" w:rsidP="00DD042D">
      <w:pPr>
        <w:widowControl/>
        <w:tabs>
          <w:tab w:val="left" w:pos="6023"/>
        </w:tabs>
        <w:jc w:val="left"/>
        <w:rPr>
          <w:color w:val="333333"/>
          <w:sz w:val="27"/>
          <w:szCs w:val="21"/>
        </w:rPr>
      </w:pPr>
      <w:r w:rsidRPr="00DE5C45">
        <w:rPr>
          <w:color w:val="333333"/>
          <w:sz w:val="27"/>
          <w:szCs w:val="21"/>
        </w:rPr>
        <w:t xml:space="preserve">Step </w:t>
      </w:r>
      <w:r>
        <w:rPr>
          <w:color w:val="333333"/>
          <w:sz w:val="27"/>
          <w:szCs w:val="21"/>
        </w:rPr>
        <w:t>4</w:t>
      </w:r>
      <w:r>
        <w:rPr>
          <w:color w:val="333333"/>
          <w:sz w:val="27"/>
          <w:szCs w:val="21"/>
        </w:rPr>
        <w:t xml:space="preserve"> </w:t>
      </w:r>
      <w:r>
        <w:rPr>
          <w:color w:val="333333"/>
          <w:sz w:val="27"/>
          <w:szCs w:val="21"/>
        </w:rPr>
        <w:t>Take off the Velcro covers and affix the cover on the grey fabric lining.</w:t>
      </w:r>
    </w:p>
    <w:p w:rsidR="00DD042D" w:rsidRPr="00DE5C45" w:rsidRDefault="00DD042D" w:rsidP="00DD042D">
      <w:pPr>
        <w:widowControl/>
        <w:tabs>
          <w:tab w:val="left" w:pos="6023"/>
        </w:tabs>
        <w:jc w:val="left"/>
        <w:rPr>
          <w:rFonts w:hint="eastAsia"/>
          <w:color w:val="333333"/>
          <w:sz w:val="27"/>
          <w:szCs w:val="21"/>
        </w:rPr>
      </w:pPr>
      <w:r>
        <w:rPr>
          <w:rFonts w:hint="eastAsia"/>
          <w:color w:val="333333"/>
          <w:sz w:val="27"/>
          <w:szCs w:val="21"/>
        </w:rPr>
        <w:t>Y</w:t>
      </w:r>
      <w:r>
        <w:rPr>
          <w:color w:val="333333"/>
          <w:sz w:val="27"/>
          <w:szCs w:val="21"/>
        </w:rPr>
        <w:t>ou can use a ruler when putting the cover on the corner between armrest and backrest.</w:t>
      </w:r>
    </w:p>
    <w:p w:rsidR="00DD042D" w:rsidRDefault="00DD042D" w:rsidP="00D817D4">
      <w:pPr>
        <w:widowControl/>
        <w:tabs>
          <w:tab w:val="left" w:pos="6023"/>
        </w:tabs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9C79F27" wp14:editId="39C0F89A">
            <wp:extent cx="1476292" cy="1900362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1380" cy="19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104527CB" wp14:editId="5A6E5608">
            <wp:extent cx="1496721" cy="1884459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9033" cy="191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</w:rPr>
        <w:drawing>
          <wp:inline distT="0" distB="0" distL="0" distR="0" wp14:anchorId="54C10A87" wp14:editId="6C74B99F">
            <wp:extent cx="1442424" cy="1852654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5012" cy="188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7D" w:rsidRDefault="00394F7D" w:rsidP="00D817D4">
      <w:pPr>
        <w:widowControl/>
        <w:tabs>
          <w:tab w:val="left" w:pos="6023"/>
        </w:tabs>
        <w:rPr>
          <w:color w:val="000000" w:themeColor="text1"/>
        </w:rPr>
      </w:pPr>
      <w:r>
        <w:rPr>
          <w:noProof/>
        </w:rPr>
        <w:drawing>
          <wp:inline distT="0" distB="0" distL="0" distR="0" wp14:anchorId="367A790C" wp14:editId="42E7771E">
            <wp:extent cx="4929809" cy="2780151"/>
            <wp:effectExtent l="0" t="0" r="444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9780" cy="278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F7D" w:rsidRPr="00DE5C45" w:rsidRDefault="00394F7D" w:rsidP="00394F7D">
      <w:pPr>
        <w:widowControl/>
        <w:tabs>
          <w:tab w:val="left" w:pos="6023"/>
        </w:tabs>
        <w:jc w:val="left"/>
        <w:rPr>
          <w:rFonts w:hint="eastAsia"/>
          <w:color w:val="333333"/>
          <w:sz w:val="27"/>
          <w:szCs w:val="21"/>
        </w:rPr>
      </w:pPr>
      <w:r w:rsidRPr="00DE5C45">
        <w:rPr>
          <w:color w:val="333333"/>
          <w:sz w:val="27"/>
          <w:szCs w:val="21"/>
        </w:rPr>
        <w:t>Step</w:t>
      </w:r>
      <w:r>
        <w:rPr>
          <w:color w:val="333333"/>
          <w:sz w:val="27"/>
          <w:szCs w:val="21"/>
        </w:rPr>
        <w:t xml:space="preserve"> 5</w:t>
      </w:r>
      <w:r>
        <w:rPr>
          <w:color w:val="333333"/>
          <w:sz w:val="27"/>
          <w:szCs w:val="21"/>
        </w:rPr>
        <w:t xml:space="preserve"> </w:t>
      </w:r>
      <w:r>
        <w:rPr>
          <w:color w:val="333333"/>
          <w:sz w:val="27"/>
          <w:szCs w:val="21"/>
        </w:rPr>
        <w:t>T</w:t>
      </w:r>
      <w:r>
        <w:rPr>
          <w:rFonts w:hint="eastAsia"/>
          <w:color w:val="333333"/>
          <w:sz w:val="27"/>
          <w:szCs w:val="21"/>
        </w:rPr>
        <w:t>h</w:t>
      </w:r>
      <w:r>
        <w:rPr>
          <w:color w:val="333333"/>
          <w:sz w:val="27"/>
          <w:szCs w:val="21"/>
        </w:rPr>
        <w:t>en do the base part. Same step as doing armrest and backrest.</w:t>
      </w:r>
    </w:p>
    <w:p w:rsidR="00394F7D" w:rsidRPr="00394F7D" w:rsidRDefault="00394F7D" w:rsidP="00D817D4">
      <w:pPr>
        <w:widowControl/>
        <w:tabs>
          <w:tab w:val="left" w:pos="6023"/>
        </w:tabs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8DC6C5B" wp14:editId="07C3B891">
            <wp:extent cx="2047493" cy="23058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3761" cy="232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1A44DCF2" wp14:editId="2F7D51E3">
            <wp:extent cx="2293828" cy="22502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2622" cy="22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F7D" w:rsidRPr="00394F7D" w:rsidSect="00584A23">
      <w:headerReference w:type="default" r:id="rId17"/>
      <w:footerReference w:type="default" r:id="rId18"/>
      <w:pgSz w:w="11906" w:h="16838"/>
      <w:pgMar w:top="2377" w:right="1418" w:bottom="1134" w:left="1418" w:header="454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9F1" w:rsidRDefault="00BA29F1" w:rsidP="004203B7">
      <w:r>
        <w:separator/>
      </w:r>
    </w:p>
  </w:endnote>
  <w:endnote w:type="continuationSeparator" w:id="0">
    <w:p w:rsidR="00BA29F1" w:rsidRDefault="00BA29F1" w:rsidP="0042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78D" w:rsidRPr="00094394" w:rsidRDefault="00D337C6" w:rsidP="002427F8">
    <w:pPr>
      <w:pStyle w:val="a5"/>
      <w:tabs>
        <w:tab w:val="clear" w:pos="4153"/>
        <w:tab w:val="clear" w:pos="8306"/>
        <w:tab w:val="center" w:pos="5103"/>
        <w:tab w:val="right" w:pos="8364"/>
      </w:tabs>
      <w:ind w:leftChars="2430" w:left="5103" w:rightChars="336" w:right="706"/>
      <w:jc w:val="righ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6267450</wp:posOffset>
              </wp:positionH>
              <wp:positionV relativeFrom="topMargin">
                <wp:posOffset>10066020</wp:posOffset>
              </wp:positionV>
              <wp:extent cx="1038225" cy="18034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8034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078D" w:rsidRPr="00461212" w:rsidRDefault="0062078D" w:rsidP="00094394">
                          <w:pPr>
                            <w:jc w:val="left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 w:rsidRPr="00461212">
                            <w:rPr>
                              <w:rFonts w:hint="eastAsia"/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t>第</w:t>
                          </w:r>
                          <w:r w:rsidR="00CD0069"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="00CD0069"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931260">
                            <w:rPr>
                              <w:noProof/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t>1</w:t>
                          </w:r>
                          <w:r w:rsidR="00CD0069"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fldChar w:fldCharType="end"/>
                          </w:r>
                          <w:proofErr w:type="gramStart"/>
                          <w:r w:rsidRPr="00461212">
                            <w:rPr>
                              <w:rFonts w:hint="eastAsia"/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t>页共</w:t>
                          </w:r>
                          <w:proofErr w:type="gramEnd"/>
                          <w:r w:rsidR="00CD0069"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="00CD0069"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931260">
                            <w:rPr>
                              <w:noProof/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t>4</w:t>
                          </w:r>
                          <w:r w:rsidR="00CD0069" w:rsidRPr="00461212">
                            <w:rPr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fldChar w:fldCharType="end"/>
                          </w:r>
                          <w:r w:rsidRPr="00461212">
                            <w:rPr>
                              <w:rFonts w:hint="eastAsia"/>
                              <w:color w:val="FFFFFF" w:themeColor="background1"/>
                              <w:kern w:val="0"/>
                              <w:sz w:val="15"/>
                              <w:szCs w:val="15"/>
                            </w:rPr>
                            <w:t>页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493.5pt;margin-top:792.6pt;width:81.75pt;height:1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" o:allowincell="f" fillcolor="black [3213]" stroked="f">
              <v:textbox inset=",0,,0">
                <w:txbxContent>
                  <w:p w:rsidR="0062078D" w:rsidRPr="00461212" w:rsidRDefault="0062078D" w:rsidP="00094394">
                    <w:pPr>
                      <w:jc w:val="left"/>
                      <w:rPr>
                        <w:color w:val="FFFFFF" w:themeColor="background1"/>
                        <w:sz w:val="15"/>
                        <w:szCs w:val="15"/>
                      </w:rPr>
                    </w:pPr>
                    <w:r w:rsidRPr="00461212">
                      <w:rPr>
                        <w:rFonts w:hint="eastAsia"/>
                        <w:color w:val="FFFFFF" w:themeColor="background1"/>
                        <w:kern w:val="0"/>
                        <w:sz w:val="15"/>
                        <w:szCs w:val="15"/>
                      </w:rPr>
                      <w:t>第</w:t>
                    </w:r>
                    <w:r w:rsidR="00CD0069"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fldChar w:fldCharType="begin"/>
                    </w:r>
                    <w:r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instrText xml:space="preserve"> PAGE </w:instrText>
                    </w:r>
                    <w:r w:rsidR="00CD0069"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fldChar w:fldCharType="separate"/>
                    </w:r>
                    <w:r w:rsidR="00931260">
                      <w:rPr>
                        <w:noProof/>
                        <w:color w:val="FFFFFF" w:themeColor="background1"/>
                        <w:kern w:val="0"/>
                        <w:sz w:val="15"/>
                        <w:szCs w:val="15"/>
                      </w:rPr>
                      <w:t>1</w:t>
                    </w:r>
                    <w:r w:rsidR="00CD0069"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fldChar w:fldCharType="end"/>
                    </w:r>
                    <w:proofErr w:type="gramStart"/>
                    <w:r w:rsidRPr="00461212">
                      <w:rPr>
                        <w:rFonts w:hint="eastAsia"/>
                        <w:color w:val="FFFFFF" w:themeColor="background1"/>
                        <w:kern w:val="0"/>
                        <w:sz w:val="15"/>
                        <w:szCs w:val="15"/>
                      </w:rPr>
                      <w:t>页共</w:t>
                    </w:r>
                    <w:proofErr w:type="gramEnd"/>
                    <w:r w:rsidR="00CD0069"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fldChar w:fldCharType="begin"/>
                    </w:r>
                    <w:r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instrText xml:space="preserve"> NUMPAGES </w:instrText>
                    </w:r>
                    <w:r w:rsidR="00CD0069"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fldChar w:fldCharType="separate"/>
                    </w:r>
                    <w:r w:rsidR="00931260">
                      <w:rPr>
                        <w:noProof/>
                        <w:color w:val="FFFFFF" w:themeColor="background1"/>
                        <w:kern w:val="0"/>
                        <w:sz w:val="15"/>
                        <w:szCs w:val="15"/>
                      </w:rPr>
                      <w:t>4</w:t>
                    </w:r>
                    <w:r w:rsidR="00CD0069" w:rsidRPr="00461212">
                      <w:rPr>
                        <w:color w:val="FFFFFF" w:themeColor="background1"/>
                        <w:kern w:val="0"/>
                        <w:sz w:val="15"/>
                        <w:szCs w:val="15"/>
                      </w:rPr>
                      <w:fldChar w:fldCharType="end"/>
                    </w:r>
                    <w:r w:rsidRPr="00461212">
                      <w:rPr>
                        <w:rFonts w:hint="eastAsia"/>
                        <w:color w:val="FFFFFF" w:themeColor="background1"/>
                        <w:kern w:val="0"/>
                        <w:sz w:val="15"/>
                        <w:szCs w:val="15"/>
                      </w:rPr>
                      <w:t>页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CD0069">
      <w:fldChar w:fldCharType="begin"/>
    </w:r>
    <w:r w:rsidR="0062078D">
      <w:instrText xml:space="preserve"> MACROBUTTON  AcceptAllChangesShown [</w:instrText>
    </w:r>
    <w:r w:rsidR="0062078D">
      <w:instrText>此处键入保密说明或保密级别</w:instrText>
    </w:r>
    <w:r w:rsidR="0062078D">
      <w:instrText xml:space="preserve">] </w:instrText>
    </w:r>
    <w:r w:rsidR="00CD006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9F1" w:rsidRDefault="00BA29F1" w:rsidP="004203B7">
      <w:r>
        <w:separator/>
      </w:r>
    </w:p>
  </w:footnote>
  <w:footnote w:type="continuationSeparator" w:id="0">
    <w:p w:rsidR="00BA29F1" w:rsidRDefault="00BA29F1" w:rsidP="00420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78D" w:rsidRDefault="0062078D" w:rsidP="003F2C3E">
    <w:pPr>
      <w:pStyle w:val="a9"/>
    </w:pPr>
    <w:r>
      <w:rPr>
        <w:noProof/>
      </w:rPr>
      <w:drawing>
        <wp:inline distT="0" distB="0" distL="0" distR="0">
          <wp:extent cx="6453333" cy="288000"/>
          <wp:effectExtent l="19050" t="0" r="4617" b="0"/>
          <wp:docPr id="2" name="图片 1" descr="A4纸LOGO标准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纸LOGO标准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3333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2078D" w:rsidRPr="00584A23" w:rsidRDefault="0062078D" w:rsidP="00584A23">
    <w:pPr>
      <w:pStyle w:val="a9"/>
      <w:spacing w:before="120" w:line="180" w:lineRule="exact"/>
      <w:rPr>
        <w:sz w:val="16"/>
        <w:szCs w:val="16"/>
      </w:rPr>
    </w:pPr>
    <w:r w:rsidRPr="00584A23">
      <w:rPr>
        <w:rFonts w:hint="eastAsia"/>
        <w:sz w:val="16"/>
        <w:szCs w:val="16"/>
      </w:rPr>
      <w:t>Beijing Triumph Furniture Co., Ltd</w:t>
    </w:r>
  </w:p>
  <w:p w:rsidR="0062078D" w:rsidRPr="00584A23" w:rsidRDefault="0062078D" w:rsidP="00584A23">
    <w:pPr>
      <w:pStyle w:val="a9"/>
      <w:spacing w:line="180" w:lineRule="exact"/>
      <w:rPr>
        <w:sz w:val="16"/>
        <w:szCs w:val="16"/>
      </w:rPr>
    </w:pPr>
    <w:r w:rsidRPr="00584A23">
      <w:rPr>
        <w:rFonts w:hint="eastAsia"/>
        <w:sz w:val="16"/>
        <w:szCs w:val="16"/>
      </w:rPr>
      <w:t>北京全福凯旋家具有限公司</w:t>
    </w:r>
  </w:p>
  <w:p w:rsidR="0062078D" w:rsidRPr="00584A23" w:rsidRDefault="0062078D" w:rsidP="00584A23">
    <w:pPr>
      <w:pStyle w:val="a9"/>
      <w:spacing w:line="180" w:lineRule="exact"/>
      <w:rPr>
        <w:sz w:val="16"/>
        <w:szCs w:val="16"/>
      </w:rPr>
    </w:pPr>
    <w:proofErr w:type="spellStart"/>
    <w:r w:rsidRPr="00584A23">
      <w:rPr>
        <w:rFonts w:hint="eastAsia"/>
        <w:sz w:val="16"/>
        <w:szCs w:val="16"/>
      </w:rPr>
      <w:t>Dadushe</w:t>
    </w:r>
    <w:proofErr w:type="spellEnd"/>
    <w:r w:rsidRPr="00584A23">
      <w:rPr>
        <w:rFonts w:hint="eastAsia"/>
        <w:sz w:val="16"/>
        <w:szCs w:val="16"/>
      </w:rPr>
      <w:t xml:space="preserve">, </w:t>
    </w:r>
    <w:proofErr w:type="spellStart"/>
    <w:r w:rsidRPr="00584A23">
      <w:rPr>
        <w:rFonts w:hint="eastAsia"/>
        <w:sz w:val="16"/>
        <w:szCs w:val="16"/>
      </w:rPr>
      <w:t>Tongzhou</w:t>
    </w:r>
    <w:proofErr w:type="spellEnd"/>
    <w:r w:rsidRPr="00584A23">
      <w:rPr>
        <w:rFonts w:hint="eastAsia"/>
        <w:sz w:val="16"/>
        <w:szCs w:val="16"/>
      </w:rPr>
      <w:t xml:space="preserve"> District, Beijing, China 101103</w:t>
    </w:r>
  </w:p>
  <w:p w:rsidR="0062078D" w:rsidRPr="00584A23" w:rsidRDefault="0062078D" w:rsidP="00E264FC">
    <w:pPr>
      <w:pStyle w:val="a9"/>
      <w:tabs>
        <w:tab w:val="left" w:pos="5201"/>
      </w:tabs>
      <w:spacing w:line="180" w:lineRule="exact"/>
      <w:rPr>
        <w:sz w:val="16"/>
        <w:szCs w:val="16"/>
      </w:rPr>
    </w:pPr>
    <w:r w:rsidRPr="00584A23">
      <w:rPr>
        <w:rFonts w:hint="eastAsia"/>
        <w:sz w:val="16"/>
        <w:szCs w:val="16"/>
      </w:rPr>
      <w:t>北京通州区大杜社</w:t>
    </w:r>
    <w:r w:rsidRPr="00584A23">
      <w:rPr>
        <w:rFonts w:hint="eastAsia"/>
        <w:sz w:val="16"/>
        <w:szCs w:val="16"/>
      </w:rPr>
      <w:t xml:space="preserve"> 101103</w:t>
    </w:r>
    <w:r>
      <w:rPr>
        <w:sz w:val="16"/>
        <w:szCs w:val="16"/>
      </w:rPr>
      <w:tab/>
    </w:r>
  </w:p>
  <w:p w:rsidR="0062078D" w:rsidRPr="00584A23" w:rsidRDefault="0062078D" w:rsidP="00584A23">
    <w:pPr>
      <w:pStyle w:val="a9"/>
      <w:spacing w:line="180" w:lineRule="exact"/>
      <w:rPr>
        <w:sz w:val="16"/>
        <w:szCs w:val="16"/>
      </w:rPr>
    </w:pPr>
    <w:r w:rsidRPr="00584A23">
      <w:rPr>
        <w:rFonts w:hint="eastAsia"/>
        <w:sz w:val="16"/>
        <w:szCs w:val="16"/>
      </w:rPr>
      <w:t xml:space="preserve">Tel: +86 10 6158 </w:t>
    </w:r>
    <w:proofErr w:type="gramStart"/>
    <w:r w:rsidRPr="00584A23">
      <w:rPr>
        <w:rFonts w:hint="eastAsia"/>
        <w:sz w:val="16"/>
        <w:szCs w:val="16"/>
      </w:rPr>
      <w:t>6106  Fax</w:t>
    </w:r>
    <w:proofErr w:type="gramEnd"/>
    <w:r w:rsidRPr="00584A23">
      <w:rPr>
        <w:rFonts w:hint="eastAsia"/>
        <w:sz w:val="16"/>
        <w:szCs w:val="16"/>
      </w:rPr>
      <w:t>: +86 10 6158 2131</w:t>
    </w:r>
  </w:p>
  <w:p w:rsidR="0062078D" w:rsidRPr="00584A23" w:rsidRDefault="0062078D" w:rsidP="00584A23">
    <w:pPr>
      <w:pStyle w:val="a9"/>
      <w:spacing w:line="180" w:lineRule="exact"/>
      <w:rPr>
        <w:sz w:val="16"/>
        <w:szCs w:val="16"/>
      </w:rPr>
    </w:pPr>
    <w:r w:rsidRPr="00584A23">
      <w:rPr>
        <w:rFonts w:hint="eastAsia"/>
        <w:sz w:val="16"/>
        <w:szCs w:val="16"/>
      </w:rPr>
      <w:t>www.camerich.com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6363"/>
    <w:multiLevelType w:val="hybridMultilevel"/>
    <w:tmpl w:val="E17E446C"/>
    <w:lvl w:ilvl="0" w:tplc="73AE68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04157E"/>
    <w:multiLevelType w:val="hybridMultilevel"/>
    <w:tmpl w:val="7CBCD0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279044A"/>
    <w:multiLevelType w:val="hybridMultilevel"/>
    <w:tmpl w:val="FD28A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E532E"/>
    <w:multiLevelType w:val="hybridMultilevel"/>
    <w:tmpl w:val="AC048DA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3B616AB"/>
    <w:multiLevelType w:val="hybridMultilevel"/>
    <w:tmpl w:val="90BA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8044A5"/>
    <w:multiLevelType w:val="hybridMultilevel"/>
    <w:tmpl w:val="41DE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F314CF"/>
    <w:multiLevelType w:val="hybridMultilevel"/>
    <w:tmpl w:val="0E46FCA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54F45BC"/>
    <w:multiLevelType w:val="hybridMultilevel"/>
    <w:tmpl w:val="12A0EA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057D4765"/>
    <w:multiLevelType w:val="hybridMultilevel"/>
    <w:tmpl w:val="6CE6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5A0E50"/>
    <w:multiLevelType w:val="hybridMultilevel"/>
    <w:tmpl w:val="76E6C73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09C85BBA"/>
    <w:multiLevelType w:val="hybridMultilevel"/>
    <w:tmpl w:val="5032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A90717"/>
    <w:multiLevelType w:val="hybridMultilevel"/>
    <w:tmpl w:val="37BC7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E3338C"/>
    <w:multiLevelType w:val="hybridMultilevel"/>
    <w:tmpl w:val="64B63AC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0E81222D"/>
    <w:multiLevelType w:val="hybridMultilevel"/>
    <w:tmpl w:val="ADBC8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4085B"/>
    <w:multiLevelType w:val="hybridMultilevel"/>
    <w:tmpl w:val="5AFC0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81769E"/>
    <w:multiLevelType w:val="hybridMultilevel"/>
    <w:tmpl w:val="148ED0B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1D13436"/>
    <w:multiLevelType w:val="hybridMultilevel"/>
    <w:tmpl w:val="94DA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380C75"/>
    <w:multiLevelType w:val="hybridMultilevel"/>
    <w:tmpl w:val="2120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4332BA"/>
    <w:multiLevelType w:val="hybridMultilevel"/>
    <w:tmpl w:val="91CCD1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14D02F43"/>
    <w:multiLevelType w:val="hybridMultilevel"/>
    <w:tmpl w:val="CE50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755E82"/>
    <w:multiLevelType w:val="hybridMultilevel"/>
    <w:tmpl w:val="EA2E6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9438E5"/>
    <w:multiLevelType w:val="hybridMultilevel"/>
    <w:tmpl w:val="E7680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B331E1"/>
    <w:multiLevelType w:val="hybridMultilevel"/>
    <w:tmpl w:val="1354C0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1BED058A"/>
    <w:multiLevelType w:val="hybridMultilevel"/>
    <w:tmpl w:val="7974B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F35164"/>
    <w:multiLevelType w:val="hybridMultilevel"/>
    <w:tmpl w:val="71AC3C1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1D5A3D86"/>
    <w:multiLevelType w:val="hybridMultilevel"/>
    <w:tmpl w:val="DBBC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B00BE1"/>
    <w:multiLevelType w:val="hybridMultilevel"/>
    <w:tmpl w:val="B08C6F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1EF845C4"/>
    <w:multiLevelType w:val="hybridMultilevel"/>
    <w:tmpl w:val="53926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326969"/>
    <w:multiLevelType w:val="hybridMultilevel"/>
    <w:tmpl w:val="6DF6D7AA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1FCE5142"/>
    <w:multiLevelType w:val="hybridMultilevel"/>
    <w:tmpl w:val="49EC6E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21B12D13"/>
    <w:multiLevelType w:val="hybridMultilevel"/>
    <w:tmpl w:val="1DDCCA5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22735508"/>
    <w:multiLevelType w:val="hybridMultilevel"/>
    <w:tmpl w:val="DD9083EE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32" w15:restartNumberingAfterBreak="0">
    <w:nsid w:val="22F41B2B"/>
    <w:multiLevelType w:val="hybridMultilevel"/>
    <w:tmpl w:val="FBFC8284"/>
    <w:lvl w:ilvl="0" w:tplc="04090001">
      <w:start w:val="1"/>
      <w:numFmt w:val="bullet"/>
      <w:lvlText w:val=""/>
      <w:lvlJc w:val="left"/>
      <w:pPr>
        <w:ind w:left="630" w:hanging="4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5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3" w15:restartNumberingAfterBreak="0">
    <w:nsid w:val="23EE0AE0"/>
    <w:multiLevelType w:val="hybridMultilevel"/>
    <w:tmpl w:val="B69ADEDA"/>
    <w:lvl w:ilvl="0" w:tplc="04090001">
      <w:start w:val="1"/>
      <w:numFmt w:val="bullet"/>
      <w:lvlText w:val=""/>
      <w:lvlJc w:val="left"/>
      <w:pPr>
        <w:ind w:left="735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34" w15:restartNumberingAfterBreak="0">
    <w:nsid w:val="245F1956"/>
    <w:multiLevelType w:val="hybridMultilevel"/>
    <w:tmpl w:val="6F9AF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8D6958"/>
    <w:multiLevelType w:val="hybridMultilevel"/>
    <w:tmpl w:val="5900CAA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25B679E4"/>
    <w:multiLevelType w:val="hybridMultilevel"/>
    <w:tmpl w:val="D8F836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2662350F"/>
    <w:multiLevelType w:val="hybridMultilevel"/>
    <w:tmpl w:val="938E554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28131E1E"/>
    <w:multiLevelType w:val="hybridMultilevel"/>
    <w:tmpl w:val="B2782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1B508C"/>
    <w:multiLevelType w:val="hybridMultilevel"/>
    <w:tmpl w:val="8578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060D62"/>
    <w:multiLevelType w:val="hybridMultilevel"/>
    <w:tmpl w:val="39F85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095559"/>
    <w:multiLevelType w:val="hybridMultilevel"/>
    <w:tmpl w:val="1B40A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37476E"/>
    <w:multiLevelType w:val="hybridMultilevel"/>
    <w:tmpl w:val="1152C6A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2B1E55B8"/>
    <w:multiLevelType w:val="hybridMultilevel"/>
    <w:tmpl w:val="58C2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5B7B1C"/>
    <w:multiLevelType w:val="hybridMultilevel"/>
    <w:tmpl w:val="4AA86B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2C724683"/>
    <w:multiLevelType w:val="hybridMultilevel"/>
    <w:tmpl w:val="AF12B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840C6D"/>
    <w:multiLevelType w:val="hybridMultilevel"/>
    <w:tmpl w:val="755EF30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2D427D0F"/>
    <w:multiLevelType w:val="hybridMultilevel"/>
    <w:tmpl w:val="FDA8DC9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2D500B7C"/>
    <w:multiLevelType w:val="hybridMultilevel"/>
    <w:tmpl w:val="9404EF6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2DFF4D54"/>
    <w:multiLevelType w:val="hybridMultilevel"/>
    <w:tmpl w:val="BB74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03D5E91"/>
    <w:multiLevelType w:val="hybridMultilevel"/>
    <w:tmpl w:val="46C8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22C01E5"/>
    <w:multiLevelType w:val="hybridMultilevel"/>
    <w:tmpl w:val="C28C2A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324426C8"/>
    <w:multiLevelType w:val="hybridMultilevel"/>
    <w:tmpl w:val="19A6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3BC6A14"/>
    <w:multiLevelType w:val="hybridMultilevel"/>
    <w:tmpl w:val="FA6CB404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4" w15:restartNumberingAfterBreak="0">
    <w:nsid w:val="35622DB9"/>
    <w:multiLevelType w:val="hybridMultilevel"/>
    <w:tmpl w:val="591CE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1392C"/>
    <w:multiLevelType w:val="hybridMultilevel"/>
    <w:tmpl w:val="2F82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87118F8"/>
    <w:multiLevelType w:val="hybridMultilevel"/>
    <w:tmpl w:val="33BC0F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7" w15:restartNumberingAfterBreak="0">
    <w:nsid w:val="38B94C72"/>
    <w:multiLevelType w:val="hybridMultilevel"/>
    <w:tmpl w:val="06B0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9DC5DCC"/>
    <w:multiLevelType w:val="hybridMultilevel"/>
    <w:tmpl w:val="313AD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A714E40"/>
    <w:multiLevelType w:val="hybridMultilevel"/>
    <w:tmpl w:val="86A29E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 w15:restartNumberingAfterBreak="0">
    <w:nsid w:val="3BFC67A5"/>
    <w:multiLevelType w:val="hybridMultilevel"/>
    <w:tmpl w:val="C34A90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1" w15:restartNumberingAfterBreak="0">
    <w:nsid w:val="3D383C4B"/>
    <w:multiLevelType w:val="hybridMultilevel"/>
    <w:tmpl w:val="8974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0427527"/>
    <w:multiLevelType w:val="hybridMultilevel"/>
    <w:tmpl w:val="2F787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1146794"/>
    <w:multiLevelType w:val="hybridMultilevel"/>
    <w:tmpl w:val="AA1A5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1EB0C5A"/>
    <w:multiLevelType w:val="hybridMultilevel"/>
    <w:tmpl w:val="0E704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4FF2595"/>
    <w:multiLevelType w:val="hybridMultilevel"/>
    <w:tmpl w:val="13DE99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6" w15:restartNumberingAfterBreak="0">
    <w:nsid w:val="46A02549"/>
    <w:multiLevelType w:val="hybridMultilevel"/>
    <w:tmpl w:val="51CEB9B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7" w15:restartNumberingAfterBreak="0">
    <w:nsid w:val="473510B8"/>
    <w:multiLevelType w:val="hybridMultilevel"/>
    <w:tmpl w:val="17E0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9127226"/>
    <w:multiLevelType w:val="hybridMultilevel"/>
    <w:tmpl w:val="D13EB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9FB7091"/>
    <w:multiLevelType w:val="hybridMultilevel"/>
    <w:tmpl w:val="6E286AE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0" w15:restartNumberingAfterBreak="0">
    <w:nsid w:val="4A100AA5"/>
    <w:multiLevelType w:val="hybridMultilevel"/>
    <w:tmpl w:val="2CAC354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1" w15:restartNumberingAfterBreak="0">
    <w:nsid w:val="4A2F3B1B"/>
    <w:multiLevelType w:val="hybridMultilevel"/>
    <w:tmpl w:val="E3F485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2" w15:restartNumberingAfterBreak="0">
    <w:nsid w:val="4DC00BA7"/>
    <w:multiLevelType w:val="hybridMultilevel"/>
    <w:tmpl w:val="50646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E722BA5"/>
    <w:multiLevelType w:val="hybridMultilevel"/>
    <w:tmpl w:val="48A0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F05376E"/>
    <w:multiLevelType w:val="hybridMultilevel"/>
    <w:tmpl w:val="74463E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5" w15:restartNumberingAfterBreak="0">
    <w:nsid w:val="4F3C7D83"/>
    <w:multiLevelType w:val="hybridMultilevel"/>
    <w:tmpl w:val="3C20E9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6" w15:restartNumberingAfterBreak="0">
    <w:nsid w:val="504E0E18"/>
    <w:multiLevelType w:val="hybridMultilevel"/>
    <w:tmpl w:val="BA26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0963DD8"/>
    <w:multiLevelType w:val="hybridMultilevel"/>
    <w:tmpl w:val="82E0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17A79EF"/>
    <w:multiLevelType w:val="hybridMultilevel"/>
    <w:tmpl w:val="482C25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9" w15:restartNumberingAfterBreak="0">
    <w:nsid w:val="53CC0BCC"/>
    <w:multiLevelType w:val="hybridMultilevel"/>
    <w:tmpl w:val="5E123B4C"/>
    <w:lvl w:ilvl="0" w:tplc="04090001">
      <w:start w:val="1"/>
      <w:numFmt w:val="bullet"/>
      <w:lvlText w:val=""/>
      <w:lvlJc w:val="left"/>
      <w:pPr>
        <w:ind w:left="63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80" w15:restartNumberingAfterBreak="0">
    <w:nsid w:val="544D4551"/>
    <w:multiLevelType w:val="hybridMultilevel"/>
    <w:tmpl w:val="E80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46D273F"/>
    <w:multiLevelType w:val="hybridMultilevel"/>
    <w:tmpl w:val="CACCA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B026AD"/>
    <w:multiLevelType w:val="hybridMultilevel"/>
    <w:tmpl w:val="33E432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3" w15:restartNumberingAfterBreak="0">
    <w:nsid w:val="552116B7"/>
    <w:multiLevelType w:val="hybridMultilevel"/>
    <w:tmpl w:val="50903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6E71B12"/>
    <w:multiLevelType w:val="hybridMultilevel"/>
    <w:tmpl w:val="6AD4D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BF0590A"/>
    <w:multiLevelType w:val="hybridMultilevel"/>
    <w:tmpl w:val="191EE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D1B192D"/>
    <w:multiLevelType w:val="hybridMultilevel"/>
    <w:tmpl w:val="F7424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01B3EC2"/>
    <w:multiLevelType w:val="hybridMultilevel"/>
    <w:tmpl w:val="AA8C344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8" w15:restartNumberingAfterBreak="0">
    <w:nsid w:val="60EB5050"/>
    <w:multiLevelType w:val="hybridMultilevel"/>
    <w:tmpl w:val="980ECE9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9" w15:restartNumberingAfterBreak="0">
    <w:nsid w:val="61251D2D"/>
    <w:multiLevelType w:val="hybridMultilevel"/>
    <w:tmpl w:val="A7608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3DC4255"/>
    <w:multiLevelType w:val="hybridMultilevel"/>
    <w:tmpl w:val="A9940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85A1A3B"/>
    <w:multiLevelType w:val="hybridMultilevel"/>
    <w:tmpl w:val="E3C20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A3F365B"/>
    <w:multiLevelType w:val="hybridMultilevel"/>
    <w:tmpl w:val="DAE28D1C"/>
    <w:lvl w:ilvl="0" w:tplc="04090001">
      <w:start w:val="1"/>
      <w:numFmt w:val="bullet"/>
      <w:lvlText w:val=""/>
      <w:lvlJc w:val="left"/>
      <w:pPr>
        <w:ind w:left="626" w:hanging="4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46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4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6" w:hanging="420"/>
      </w:pPr>
      <w:rPr>
        <w:rFonts w:ascii="Wingdings" w:hAnsi="Wingdings" w:hint="default"/>
      </w:rPr>
    </w:lvl>
  </w:abstractNum>
  <w:abstractNum w:abstractNumId="93" w15:restartNumberingAfterBreak="0">
    <w:nsid w:val="6C176E1C"/>
    <w:multiLevelType w:val="hybridMultilevel"/>
    <w:tmpl w:val="D78C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DA10E03"/>
    <w:multiLevelType w:val="hybridMultilevel"/>
    <w:tmpl w:val="E1A87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0B34B22"/>
    <w:multiLevelType w:val="hybridMultilevel"/>
    <w:tmpl w:val="2514C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17C0029"/>
    <w:multiLevelType w:val="hybridMultilevel"/>
    <w:tmpl w:val="93F4A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1DE19FB"/>
    <w:multiLevelType w:val="hybridMultilevel"/>
    <w:tmpl w:val="CD609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A02287"/>
    <w:multiLevelType w:val="hybridMultilevel"/>
    <w:tmpl w:val="8288089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9" w15:restartNumberingAfterBreak="0">
    <w:nsid w:val="740825E9"/>
    <w:multiLevelType w:val="hybridMultilevel"/>
    <w:tmpl w:val="254E86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0" w15:restartNumberingAfterBreak="0">
    <w:nsid w:val="74AF3691"/>
    <w:multiLevelType w:val="hybridMultilevel"/>
    <w:tmpl w:val="5182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53716D7"/>
    <w:multiLevelType w:val="hybridMultilevel"/>
    <w:tmpl w:val="53B4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6126D72"/>
    <w:multiLevelType w:val="hybridMultilevel"/>
    <w:tmpl w:val="12128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7E01AC8"/>
    <w:multiLevelType w:val="hybridMultilevel"/>
    <w:tmpl w:val="469AF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8C2799B"/>
    <w:multiLevelType w:val="hybridMultilevel"/>
    <w:tmpl w:val="0896DE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5" w15:restartNumberingAfterBreak="0">
    <w:nsid w:val="79020F96"/>
    <w:multiLevelType w:val="hybridMultilevel"/>
    <w:tmpl w:val="63DA3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94357B9"/>
    <w:multiLevelType w:val="hybridMultilevel"/>
    <w:tmpl w:val="32EAC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9B309FF"/>
    <w:multiLevelType w:val="hybridMultilevel"/>
    <w:tmpl w:val="51A6A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BEF59E1"/>
    <w:multiLevelType w:val="hybridMultilevel"/>
    <w:tmpl w:val="9692F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C663993"/>
    <w:multiLevelType w:val="hybridMultilevel"/>
    <w:tmpl w:val="A1D03268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0" w15:restartNumberingAfterBreak="0">
    <w:nsid w:val="7CE77B2E"/>
    <w:multiLevelType w:val="hybridMultilevel"/>
    <w:tmpl w:val="D2B8686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1" w15:restartNumberingAfterBreak="0">
    <w:nsid w:val="7EBF485F"/>
    <w:multiLevelType w:val="hybridMultilevel"/>
    <w:tmpl w:val="52CCE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F054569"/>
    <w:multiLevelType w:val="hybridMultilevel"/>
    <w:tmpl w:val="41049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9"/>
  </w:num>
  <w:num w:numId="3">
    <w:abstractNumId w:val="94"/>
  </w:num>
  <w:num w:numId="4">
    <w:abstractNumId w:val="6"/>
  </w:num>
  <w:num w:numId="5">
    <w:abstractNumId w:val="18"/>
  </w:num>
  <w:num w:numId="6">
    <w:abstractNumId w:val="1"/>
  </w:num>
  <w:num w:numId="7">
    <w:abstractNumId w:val="87"/>
  </w:num>
  <w:num w:numId="8">
    <w:abstractNumId w:val="15"/>
  </w:num>
  <w:num w:numId="9">
    <w:abstractNumId w:val="23"/>
  </w:num>
  <w:num w:numId="10">
    <w:abstractNumId w:val="26"/>
  </w:num>
  <w:num w:numId="11">
    <w:abstractNumId w:val="51"/>
  </w:num>
  <w:num w:numId="12">
    <w:abstractNumId w:val="24"/>
  </w:num>
  <w:num w:numId="13">
    <w:abstractNumId w:val="110"/>
  </w:num>
  <w:num w:numId="14">
    <w:abstractNumId w:val="81"/>
  </w:num>
  <w:num w:numId="15">
    <w:abstractNumId w:val="29"/>
  </w:num>
  <w:num w:numId="16">
    <w:abstractNumId w:val="47"/>
  </w:num>
  <w:num w:numId="17">
    <w:abstractNumId w:val="69"/>
  </w:num>
  <w:num w:numId="18">
    <w:abstractNumId w:val="3"/>
  </w:num>
  <w:num w:numId="19">
    <w:abstractNumId w:val="66"/>
  </w:num>
  <w:num w:numId="20">
    <w:abstractNumId w:val="35"/>
  </w:num>
  <w:num w:numId="21">
    <w:abstractNumId w:val="88"/>
  </w:num>
  <w:num w:numId="22">
    <w:abstractNumId w:val="7"/>
  </w:num>
  <w:num w:numId="23">
    <w:abstractNumId w:val="60"/>
  </w:num>
  <w:num w:numId="24">
    <w:abstractNumId w:val="99"/>
  </w:num>
  <w:num w:numId="25">
    <w:abstractNumId w:val="78"/>
  </w:num>
  <w:num w:numId="26">
    <w:abstractNumId w:val="30"/>
  </w:num>
  <w:num w:numId="27">
    <w:abstractNumId w:val="9"/>
  </w:num>
  <w:num w:numId="28">
    <w:abstractNumId w:val="36"/>
  </w:num>
  <w:num w:numId="29">
    <w:abstractNumId w:val="44"/>
  </w:num>
  <w:num w:numId="30">
    <w:abstractNumId w:val="59"/>
  </w:num>
  <w:num w:numId="31">
    <w:abstractNumId w:val="42"/>
  </w:num>
  <w:num w:numId="32">
    <w:abstractNumId w:val="22"/>
  </w:num>
  <w:num w:numId="33">
    <w:abstractNumId w:val="72"/>
  </w:num>
  <w:num w:numId="34">
    <w:abstractNumId w:val="31"/>
  </w:num>
  <w:num w:numId="35">
    <w:abstractNumId w:val="82"/>
  </w:num>
  <w:num w:numId="36">
    <w:abstractNumId w:val="98"/>
  </w:num>
  <w:num w:numId="37">
    <w:abstractNumId w:val="12"/>
  </w:num>
  <w:num w:numId="38">
    <w:abstractNumId w:val="75"/>
  </w:num>
  <w:num w:numId="39">
    <w:abstractNumId w:val="71"/>
  </w:num>
  <w:num w:numId="40">
    <w:abstractNumId w:val="70"/>
  </w:num>
  <w:num w:numId="41">
    <w:abstractNumId w:val="37"/>
  </w:num>
  <w:num w:numId="42">
    <w:abstractNumId w:val="18"/>
  </w:num>
  <w:num w:numId="43">
    <w:abstractNumId w:val="74"/>
  </w:num>
  <w:num w:numId="44">
    <w:abstractNumId w:val="65"/>
  </w:num>
  <w:num w:numId="45">
    <w:abstractNumId w:val="48"/>
  </w:num>
  <w:num w:numId="46">
    <w:abstractNumId w:val="43"/>
  </w:num>
  <w:num w:numId="47">
    <w:abstractNumId w:val="64"/>
  </w:num>
  <w:num w:numId="48">
    <w:abstractNumId w:val="57"/>
  </w:num>
  <w:num w:numId="49">
    <w:abstractNumId w:val="102"/>
  </w:num>
  <w:num w:numId="50">
    <w:abstractNumId w:val="93"/>
  </w:num>
  <w:num w:numId="51">
    <w:abstractNumId w:val="76"/>
  </w:num>
  <w:num w:numId="52">
    <w:abstractNumId w:val="49"/>
  </w:num>
  <w:num w:numId="53">
    <w:abstractNumId w:val="4"/>
  </w:num>
  <w:num w:numId="54">
    <w:abstractNumId w:val="68"/>
  </w:num>
  <w:num w:numId="55">
    <w:abstractNumId w:val="107"/>
  </w:num>
  <w:num w:numId="56">
    <w:abstractNumId w:val="27"/>
  </w:num>
  <w:num w:numId="57">
    <w:abstractNumId w:val="52"/>
  </w:num>
  <w:num w:numId="58">
    <w:abstractNumId w:val="11"/>
  </w:num>
  <w:num w:numId="59">
    <w:abstractNumId w:val="84"/>
  </w:num>
  <w:num w:numId="60">
    <w:abstractNumId w:val="86"/>
  </w:num>
  <w:num w:numId="61">
    <w:abstractNumId w:val="45"/>
  </w:num>
  <w:num w:numId="62">
    <w:abstractNumId w:val="95"/>
  </w:num>
  <w:num w:numId="63">
    <w:abstractNumId w:val="95"/>
  </w:num>
  <w:num w:numId="64">
    <w:abstractNumId w:val="39"/>
  </w:num>
  <w:num w:numId="65">
    <w:abstractNumId w:val="104"/>
  </w:num>
  <w:num w:numId="66">
    <w:abstractNumId w:val="16"/>
  </w:num>
  <w:num w:numId="67">
    <w:abstractNumId w:val="55"/>
  </w:num>
  <w:num w:numId="68">
    <w:abstractNumId w:val="34"/>
  </w:num>
  <w:num w:numId="69">
    <w:abstractNumId w:val="91"/>
  </w:num>
  <w:num w:numId="70">
    <w:abstractNumId w:val="13"/>
  </w:num>
  <w:num w:numId="71">
    <w:abstractNumId w:val="101"/>
  </w:num>
  <w:num w:numId="72">
    <w:abstractNumId w:val="61"/>
  </w:num>
  <w:num w:numId="73">
    <w:abstractNumId w:val="100"/>
  </w:num>
  <w:num w:numId="74">
    <w:abstractNumId w:val="50"/>
  </w:num>
  <w:num w:numId="75">
    <w:abstractNumId w:val="21"/>
  </w:num>
  <w:num w:numId="76">
    <w:abstractNumId w:val="8"/>
  </w:num>
  <w:num w:numId="77">
    <w:abstractNumId w:val="77"/>
  </w:num>
  <w:num w:numId="78">
    <w:abstractNumId w:val="103"/>
  </w:num>
  <w:num w:numId="79">
    <w:abstractNumId w:val="25"/>
  </w:num>
  <w:num w:numId="80">
    <w:abstractNumId w:val="41"/>
  </w:num>
  <w:num w:numId="81">
    <w:abstractNumId w:val="112"/>
  </w:num>
  <w:num w:numId="82">
    <w:abstractNumId w:val="80"/>
  </w:num>
  <w:num w:numId="83">
    <w:abstractNumId w:val="5"/>
  </w:num>
  <w:num w:numId="84">
    <w:abstractNumId w:val="96"/>
  </w:num>
  <w:num w:numId="85">
    <w:abstractNumId w:val="105"/>
  </w:num>
  <w:num w:numId="86">
    <w:abstractNumId w:val="97"/>
  </w:num>
  <w:num w:numId="87">
    <w:abstractNumId w:val="106"/>
  </w:num>
  <w:num w:numId="88">
    <w:abstractNumId w:val="83"/>
  </w:num>
  <w:num w:numId="89">
    <w:abstractNumId w:val="17"/>
  </w:num>
  <w:num w:numId="90">
    <w:abstractNumId w:val="67"/>
  </w:num>
  <w:num w:numId="91">
    <w:abstractNumId w:val="73"/>
  </w:num>
  <w:num w:numId="92">
    <w:abstractNumId w:val="62"/>
  </w:num>
  <w:num w:numId="93">
    <w:abstractNumId w:val="108"/>
  </w:num>
  <w:num w:numId="94">
    <w:abstractNumId w:val="63"/>
  </w:num>
  <w:num w:numId="95">
    <w:abstractNumId w:val="58"/>
  </w:num>
  <w:num w:numId="96">
    <w:abstractNumId w:val="40"/>
  </w:num>
  <w:num w:numId="97">
    <w:abstractNumId w:val="10"/>
  </w:num>
  <w:num w:numId="98">
    <w:abstractNumId w:val="85"/>
  </w:num>
  <w:num w:numId="99">
    <w:abstractNumId w:val="19"/>
  </w:num>
  <w:num w:numId="100">
    <w:abstractNumId w:val="111"/>
  </w:num>
  <w:num w:numId="101">
    <w:abstractNumId w:val="20"/>
  </w:num>
  <w:num w:numId="102">
    <w:abstractNumId w:val="56"/>
  </w:num>
  <w:num w:numId="103">
    <w:abstractNumId w:val="2"/>
  </w:num>
  <w:num w:numId="104">
    <w:abstractNumId w:val="54"/>
  </w:num>
  <w:num w:numId="105">
    <w:abstractNumId w:val="14"/>
  </w:num>
  <w:num w:numId="106">
    <w:abstractNumId w:val="38"/>
  </w:num>
  <w:num w:numId="107">
    <w:abstractNumId w:val="90"/>
  </w:num>
  <w:num w:numId="108">
    <w:abstractNumId w:val="109"/>
  </w:num>
  <w:num w:numId="109">
    <w:abstractNumId w:val="28"/>
  </w:num>
  <w:num w:numId="110">
    <w:abstractNumId w:val="46"/>
  </w:num>
  <w:num w:numId="111">
    <w:abstractNumId w:val="53"/>
  </w:num>
  <w:num w:numId="112">
    <w:abstractNumId w:val="79"/>
  </w:num>
  <w:num w:numId="113">
    <w:abstractNumId w:val="92"/>
  </w:num>
  <w:num w:numId="114">
    <w:abstractNumId w:val="32"/>
  </w:num>
  <w:num w:numId="115">
    <w:abstractNumId w:val="33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5A"/>
    <w:rsid w:val="000000EE"/>
    <w:rsid w:val="0000025D"/>
    <w:rsid w:val="00000C23"/>
    <w:rsid w:val="00000F64"/>
    <w:rsid w:val="00000F9B"/>
    <w:rsid w:val="00001214"/>
    <w:rsid w:val="0000132A"/>
    <w:rsid w:val="00001449"/>
    <w:rsid w:val="000017DA"/>
    <w:rsid w:val="00001ECB"/>
    <w:rsid w:val="00001FBE"/>
    <w:rsid w:val="00002BD2"/>
    <w:rsid w:val="00002DA5"/>
    <w:rsid w:val="000036B7"/>
    <w:rsid w:val="00003725"/>
    <w:rsid w:val="00004B8A"/>
    <w:rsid w:val="000058CE"/>
    <w:rsid w:val="00005B52"/>
    <w:rsid w:val="00006281"/>
    <w:rsid w:val="0000748B"/>
    <w:rsid w:val="000100A0"/>
    <w:rsid w:val="00010ADE"/>
    <w:rsid w:val="00011031"/>
    <w:rsid w:val="00011426"/>
    <w:rsid w:val="00011591"/>
    <w:rsid w:val="00011C22"/>
    <w:rsid w:val="00011D3B"/>
    <w:rsid w:val="00011D73"/>
    <w:rsid w:val="00011FB4"/>
    <w:rsid w:val="00012795"/>
    <w:rsid w:val="000127EF"/>
    <w:rsid w:val="00013CB0"/>
    <w:rsid w:val="00013E16"/>
    <w:rsid w:val="0001459D"/>
    <w:rsid w:val="00014E1B"/>
    <w:rsid w:val="000157E7"/>
    <w:rsid w:val="0001597C"/>
    <w:rsid w:val="00016026"/>
    <w:rsid w:val="000175B5"/>
    <w:rsid w:val="0002000D"/>
    <w:rsid w:val="00020165"/>
    <w:rsid w:val="00020FE3"/>
    <w:rsid w:val="000210B9"/>
    <w:rsid w:val="00021596"/>
    <w:rsid w:val="000215E0"/>
    <w:rsid w:val="00021BD3"/>
    <w:rsid w:val="00021E85"/>
    <w:rsid w:val="000221D1"/>
    <w:rsid w:val="00022EA6"/>
    <w:rsid w:val="000234D1"/>
    <w:rsid w:val="000239E3"/>
    <w:rsid w:val="00023CAF"/>
    <w:rsid w:val="0002410F"/>
    <w:rsid w:val="00024D86"/>
    <w:rsid w:val="00024EE9"/>
    <w:rsid w:val="00025A63"/>
    <w:rsid w:val="00025FD1"/>
    <w:rsid w:val="000263D3"/>
    <w:rsid w:val="00026548"/>
    <w:rsid w:val="00026581"/>
    <w:rsid w:val="00026925"/>
    <w:rsid w:val="00026F4D"/>
    <w:rsid w:val="00027052"/>
    <w:rsid w:val="00027476"/>
    <w:rsid w:val="0002756D"/>
    <w:rsid w:val="00027585"/>
    <w:rsid w:val="000278D0"/>
    <w:rsid w:val="00030072"/>
    <w:rsid w:val="00030941"/>
    <w:rsid w:val="00030A95"/>
    <w:rsid w:val="00031387"/>
    <w:rsid w:val="0003140D"/>
    <w:rsid w:val="0003174D"/>
    <w:rsid w:val="000330BC"/>
    <w:rsid w:val="00033D82"/>
    <w:rsid w:val="0003413A"/>
    <w:rsid w:val="00034DC2"/>
    <w:rsid w:val="00034E3F"/>
    <w:rsid w:val="00035029"/>
    <w:rsid w:val="000351A6"/>
    <w:rsid w:val="0003572C"/>
    <w:rsid w:val="0003618B"/>
    <w:rsid w:val="00036C0C"/>
    <w:rsid w:val="00036CB9"/>
    <w:rsid w:val="00037128"/>
    <w:rsid w:val="000372EA"/>
    <w:rsid w:val="0003772F"/>
    <w:rsid w:val="00040230"/>
    <w:rsid w:val="0004160F"/>
    <w:rsid w:val="0004180B"/>
    <w:rsid w:val="00042AB6"/>
    <w:rsid w:val="00042BF0"/>
    <w:rsid w:val="00043309"/>
    <w:rsid w:val="00043F2C"/>
    <w:rsid w:val="0004458C"/>
    <w:rsid w:val="0004568A"/>
    <w:rsid w:val="0004591D"/>
    <w:rsid w:val="00045D7A"/>
    <w:rsid w:val="00046A08"/>
    <w:rsid w:val="00047602"/>
    <w:rsid w:val="00047E76"/>
    <w:rsid w:val="00050291"/>
    <w:rsid w:val="000503B9"/>
    <w:rsid w:val="00050D09"/>
    <w:rsid w:val="00050E70"/>
    <w:rsid w:val="00051105"/>
    <w:rsid w:val="00051430"/>
    <w:rsid w:val="000518A5"/>
    <w:rsid w:val="00051D06"/>
    <w:rsid w:val="000524EF"/>
    <w:rsid w:val="000533D3"/>
    <w:rsid w:val="0005396C"/>
    <w:rsid w:val="000547A8"/>
    <w:rsid w:val="00054AA7"/>
    <w:rsid w:val="00054C69"/>
    <w:rsid w:val="00054DF4"/>
    <w:rsid w:val="00055160"/>
    <w:rsid w:val="000558F6"/>
    <w:rsid w:val="00055F45"/>
    <w:rsid w:val="00055FB7"/>
    <w:rsid w:val="00056235"/>
    <w:rsid w:val="00056540"/>
    <w:rsid w:val="00056569"/>
    <w:rsid w:val="00056E3A"/>
    <w:rsid w:val="00057C8A"/>
    <w:rsid w:val="00057F65"/>
    <w:rsid w:val="0006012C"/>
    <w:rsid w:val="00060947"/>
    <w:rsid w:val="00060C99"/>
    <w:rsid w:val="00060E67"/>
    <w:rsid w:val="00061322"/>
    <w:rsid w:val="000614BD"/>
    <w:rsid w:val="000618E2"/>
    <w:rsid w:val="00061BF7"/>
    <w:rsid w:val="000624BB"/>
    <w:rsid w:val="000645A7"/>
    <w:rsid w:val="00064B44"/>
    <w:rsid w:val="000653B4"/>
    <w:rsid w:val="0006568C"/>
    <w:rsid w:val="00065DA4"/>
    <w:rsid w:val="00065E10"/>
    <w:rsid w:val="00065E57"/>
    <w:rsid w:val="00066392"/>
    <w:rsid w:val="00066798"/>
    <w:rsid w:val="00066BFF"/>
    <w:rsid w:val="000672ED"/>
    <w:rsid w:val="00067549"/>
    <w:rsid w:val="000677C2"/>
    <w:rsid w:val="00067CB9"/>
    <w:rsid w:val="00067D2D"/>
    <w:rsid w:val="00067F27"/>
    <w:rsid w:val="00070685"/>
    <w:rsid w:val="00070DD4"/>
    <w:rsid w:val="00071383"/>
    <w:rsid w:val="00071D1B"/>
    <w:rsid w:val="00072644"/>
    <w:rsid w:val="000727F9"/>
    <w:rsid w:val="00072B2E"/>
    <w:rsid w:val="00072CA1"/>
    <w:rsid w:val="00072D3D"/>
    <w:rsid w:val="000731DA"/>
    <w:rsid w:val="00073356"/>
    <w:rsid w:val="00073590"/>
    <w:rsid w:val="000737F7"/>
    <w:rsid w:val="00074481"/>
    <w:rsid w:val="000748ED"/>
    <w:rsid w:val="000750C2"/>
    <w:rsid w:val="0007518A"/>
    <w:rsid w:val="0007556E"/>
    <w:rsid w:val="000756CB"/>
    <w:rsid w:val="00076297"/>
    <w:rsid w:val="000766F6"/>
    <w:rsid w:val="0007701A"/>
    <w:rsid w:val="000774D0"/>
    <w:rsid w:val="00077CB7"/>
    <w:rsid w:val="00077D8F"/>
    <w:rsid w:val="00077EE6"/>
    <w:rsid w:val="00080036"/>
    <w:rsid w:val="00081B04"/>
    <w:rsid w:val="00083DFA"/>
    <w:rsid w:val="00083EBE"/>
    <w:rsid w:val="00084073"/>
    <w:rsid w:val="000846B1"/>
    <w:rsid w:val="00085691"/>
    <w:rsid w:val="0008578A"/>
    <w:rsid w:val="00085AD2"/>
    <w:rsid w:val="00085EDF"/>
    <w:rsid w:val="00086696"/>
    <w:rsid w:val="00086A17"/>
    <w:rsid w:val="00087671"/>
    <w:rsid w:val="000877B5"/>
    <w:rsid w:val="00087FB5"/>
    <w:rsid w:val="000903FA"/>
    <w:rsid w:val="0009091E"/>
    <w:rsid w:val="00091526"/>
    <w:rsid w:val="000919B5"/>
    <w:rsid w:val="00091F70"/>
    <w:rsid w:val="00092036"/>
    <w:rsid w:val="00092059"/>
    <w:rsid w:val="000922F1"/>
    <w:rsid w:val="00092DD5"/>
    <w:rsid w:val="00092EBF"/>
    <w:rsid w:val="000939E1"/>
    <w:rsid w:val="00093E78"/>
    <w:rsid w:val="00093F48"/>
    <w:rsid w:val="000942A6"/>
    <w:rsid w:val="00094394"/>
    <w:rsid w:val="000946EF"/>
    <w:rsid w:val="00096861"/>
    <w:rsid w:val="0009715E"/>
    <w:rsid w:val="00097BFB"/>
    <w:rsid w:val="00097D29"/>
    <w:rsid w:val="00097D83"/>
    <w:rsid w:val="000A055D"/>
    <w:rsid w:val="000A0B05"/>
    <w:rsid w:val="000A0C34"/>
    <w:rsid w:val="000A0F57"/>
    <w:rsid w:val="000A1208"/>
    <w:rsid w:val="000A1214"/>
    <w:rsid w:val="000A1896"/>
    <w:rsid w:val="000A1D42"/>
    <w:rsid w:val="000A27BB"/>
    <w:rsid w:val="000A2869"/>
    <w:rsid w:val="000A2C86"/>
    <w:rsid w:val="000A2DB3"/>
    <w:rsid w:val="000A3307"/>
    <w:rsid w:val="000A33D4"/>
    <w:rsid w:val="000A44B1"/>
    <w:rsid w:val="000A49A2"/>
    <w:rsid w:val="000A4E8D"/>
    <w:rsid w:val="000A5175"/>
    <w:rsid w:val="000A52F0"/>
    <w:rsid w:val="000A61F7"/>
    <w:rsid w:val="000A7055"/>
    <w:rsid w:val="000A72C2"/>
    <w:rsid w:val="000A7587"/>
    <w:rsid w:val="000A7B2A"/>
    <w:rsid w:val="000B0145"/>
    <w:rsid w:val="000B014F"/>
    <w:rsid w:val="000B018B"/>
    <w:rsid w:val="000B06EB"/>
    <w:rsid w:val="000B100D"/>
    <w:rsid w:val="000B12E0"/>
    <w:rsid w:val="000B1399"/>
    <w:rsid w:val="000B20CF"/>
    <w:rsid w:val="000B22E1"/>
    <w:rsid w:val="000B2C62"/>
    <w:rsid w:val="000B2E27"/>
    <w:rsid w:val="000B2E93"/>
    <w:rsid w:val="000B3287"/>
    <w:rsid w:val="000B4EA9"/>
    <w:rsid w:val="000B5041"/>
    <w:rsid w:val="000B5922"/>
    <w:rsid w:val="000B65A5"/>
    <w:rsid w:val="000B79B8"/>
    <w:rsid w:val="000B7A08"/>
    <w:rsid w:val="000B7D25"/>
    <w:rsid w:val="000C01CD"/>
    <w:rsid w:val="000C22CD"/>
    <w:rsid w:val="000C2420"/>
    <w:rsid w:val="000C2D65"/>
    <w:rsid w:val="000C33E9"/>
    <w:rsid w:val="000C34BD"/>
    <w:rsid w:val="000C3B6A"/>
    <w:rsid w:val="000C5F8F"/>
    <w:rsid w:val="000C5FDD"/>
    <w:rsid w:val="000C617C"/>
    <w:rsid w:val="000C66F7"/>
    <w:rsid w:val="000C6937"/>
    <w:rsid w:val="000C748B"/>
    <w:rsid w:val="000C7E58"/>
    <w:rsid w:val="000D0014"/>
    <w:rsid w:val="000D014E"/>
    <w:rsid w:val="000D0320"/>
    <w:rsid w:val="000D10C0"/>
    <w:rsid w:val="000D1583"/>
    <w:rsid w:val="000D24BF"/>
    <w:rsid w:val="000D2F59"/>
    <w:rsid w:val="000D320C"/>
    <w:rsid w:val="000D4B72"/>
    <w:rsid w:val="000D506F"/>
    <w:rsid w:val="000D5311"/>
    <w:rsid w:val="000D593B"/>
    <w:rsid w:val="000D5EC0"/>
    <w:rsid w:val="000D6460"/>
    <w:rsid w:val="000D64DA"/>
    <w:rsid w:val="000D69C9"/>
    <w:rsid w:val="000D69FF"/>
    <w:rsid w:val="000D6E18"/>
    <w:rsid w:val="000D6F5D"/>
    <w:rsid w:val="000D730D"/>
    <w:rsid w:val="000D7319"/>
    <w:rsid w:val="000E02CF"/>
    <w:rsid w:val="000E15A9"/>
    <w:rsid w:val="000E176E"/>
    <w:rsid w:val="000E18A0"/>
    <w:rsid w:val="000E1BBD"/>
    <w:rsid w:val="000E1D43"/>
    <w:rsid w:val="000E264A"/>
    <w:rsid w:val="000E2BE8"/>
    <w:rsid w:val="000E2CC7"/>
    <w:rsid w:val="000E2DD9"/>
    <w:rsid w:val="000E35F8"/>
    <w:rsid w:val="000E36CE"/>
    <w:rsid w:val="000E463C"/>
    <w:rsid w:val="000E526E"/>
    <w:rsid w:val="000E5552"/>
    <w:rsid w:val="000E55DA"/>
    <w:rsid w:val="000E56D2"/>
    <w:rsid w:val="000E646B"/>
    <w:rsid w:val="000E69F3"/>
    <w:rsid w:val="000E6BFE"/>
    <w:rsid w:val="000E70F2"/>
    <w:rsid w:val="000E7C38"/>
    <w:rsid w:val="000E7C52"/>
    <w:rsid w:val="000E7C5E"/>
    <w:rsid w:val="000E7CD7"/>
    <w:rsid w:val="000F04C0"/>
    <w:rsid w:val="000F0B6B"/>
    <w:rsid w:val="000F1A2C"/>
    <w:rsid w:val="000F257E"/>
    <w:rsid w:val="000F32BF"/>
    <w:rsid w:val="000F3A77"/>
    <w:rsid w:val="000F3BF3"/>
    <w:rsid w:val="000F40DE"/>
    <w:rsid w:val="000F4376"/>
    <w:rsid w:val="000F43D6"/>
    <w:rsid w:val="000F497A"/>
    <w:rsid w:val="000F4C8F"/>
    <w:rsid w:val="000F513E"/>
    <w:rsid w:val="000F51CE"/>
    <w:rsid w:val="000F5C0B"/>
    <w:rsid w:val="000F602E"/>
    <w:rsid w:val="000F7DAF"/>
    <w:rsid w:val="001002F5"/>
    <w:rsid w:val="00100BC6"/>
    <w:rsid w:val="0010219B"/>
    <w:rsid w:val="001023A5"/>
    <w:rsid w:val="00102674"/>
    <w:rsid w:val="00102CED"/>
    <w:rsid w:val="00103CFF"/>
    <w:rsid w:val="00103E39"/>
    <w:rsid w:val="00103FD8"/>
    <w:rsid w:val="0010418F"/>
    <w:rsid w:val="00104C84"/>
    <w:rsid w:val="00104DBC"/>
    <w:rsid w:val="00104F2F"/>
    <w:rsid w:val="00104F95"/>
    <w:rsid w:val="0010541B"/>
    <w:rsid w:val="0010571C"/>
    <w:rsid w:val="00105C7C"/>
    <w:rsid w:val="001062A5"/>
    <w:rsid w:val="00106888"/>
    <w:rsid w:val="00106BF3"/>
    <w:rsid w:val="00106C8B"/>
    <w:rsid w:val="00106CA4"/>
    <w:rsid w:val="00106D14"/>
    <w:rsid w:val="00110037"/>
    <w:rsid w:val="001108D3"/>
    <w:rsid w:val="00110DCD"/>
    <w:rsid w:val="001114A1"/>
    <w:rsid w:val="00111B59"/>
    <w:rsid w:val="001124E5"/>
    <w:rsid w:val="00112A74"/>
    <w:rsid w:val="00112C36"/>
    <w:rsid w:val="00113507"/>
    <w:rsid w:val="0011394D"/>
    <w:rsid w:val="00113F1E"/>
    <w:rsid w:val="00114017"/>
    <w:rsid w:val="00114054"/>
    <w:rsid w:val="00114205"/>
    <w:rsid w:val="0011506F"/>
    <w:rsid w:val="00115804"/>
    <w:rsid w:val="00115C0A"/>
    <w:rsid w:val="00115EDE"/>
    <w:rsid w:val="00116570"/>
    <w:rsid w:val="00116663"/>
    <w:rsid w:val="00117220"/>
    <w:rsid w:val="00117378"/>
    <w:rsid w:val="00121157"/>
    <w:rsid w:val="00121162"/>
    <w:rsid w:val="001216A7"/>
    <w:rsid w:val="00123268"/>
    <w:rsid w:val="0012369A"/>
    <w:rsid w:val="00123B0F"/>
    <w:rsid w:val="0012462E"/>
    <w:rsid w:val="00124F2F"/>
    <w:rsid w:val="00124F34"/>
    <w:rsid w:val="00125E8D"/>
    <w:rsid w:val="00127DA2"/>
    <w:rsid w:val="00127F4D"/>
    <w:rsid w:val="00130068"/>
    <w:rsid w:val="001305CE"/>
    <w:rsid w:val="00130826"/>
    <w:rsid w:val="001310A1"/>
    <w:rsid w:val="001311F8"/>
    <w:rsid w:val="00131E10"/>
    <w:rsid w:val="00132BD1"/>
    <w:rsid w:val="00132DC2"/>
    <w:rsid w:val="00133278"/>
    <w:rsid w:val="0013370C"/>
    <w:rsid w:val="001342B6"/>
    <w:rsid w:val="0013495D"/>
    <w:rsid w:val="00134C6D"/>
    <w:rsid w:val="00134D87"/>
    <w:rsid w:val="00135471"/>
    <w:rsid w:val="00135BB9"/>
    <w:rsid w:val="00136BA5"/>
    <w:rsid w:val="00137A5E"/>
    <w:rsid w:val="00137AF1"/>
    <w:rsid w:val="00137B0D"/>
    <w:rsid w:val="00140A36"/>
    <w:rsid w:val="00141093"/>
    <w:rsid w:val="001419C8"/>
    <w:rsid w:val="001424CD"/>
    <w:rsid w:val="001428F2"/>
    <w:rsid w:val="00142F15"/>
    <w:rsid w:val="0014381D"/>
    <w:rsid w:val="0014461E"/>
    <w:rsid w:val="00145427"/>
    <w:rsid w:val="001456F3"/>
    <w:rsid w:val="00145E9F"/>
    <w:rsid w:val="00145F45"/>
    <w:rsid w:val="00145F8F"/>
    <w:rsid w:val="0014607C"/>
    <w:rsid w:val="0014627D"/>
    <w:rsid w:val="00146542"/>
    <w:rsid w:val="00146A58"/>
    <w:rsid w:val="00146CB0"/>
    <w:rsid w:val="00146E6A"/>
    <w:rsid w:val="001473DB"/>
    <w:rsid w:val="00151291"/>
    <w:rsid w:val="001521E4"/>
    <w:rsid w:val="001525CD"/>
    <w:rsid w:val="001525F6"/>
    <w:rsid w:val="00152898"/>
    <w:rsid w:val="00152AD3"/>
    <w:rsid w:val="00153953"/>
    <w:rsid w:val="00154010"/>
    <w:rsid w:val="0015471D"/>
    <w:rsid w:val="00154A45"/>
    <w:rsid w:val="00154F3E"/>
    <w:rsid w:val="001559CC"/>
    <w:rsid w:val="00155BEB"/>
    <w:rsid w:val="00156085"/>
    <w:rsid w:val="00156183"/>
    <w:rsid w:val="00156229"/>
    <w:rsid w:val="001564DF"/>
    <w:rsid w:val="00156935"/>
    <w:rsid w:val="001569AF"/>
    <w:rsid w:val="00156A58"/>
    <w:rsid w:val="00156D06"/>
    <w:rsid w:val="001571B1"/>
    <w:rsid w:val="00157557"/>
    <w:rsid w:val="00157A2F"/>
    <w:rsid w:val="0016035D"/>
    <w:rsid w:val="00160392"/>
    <w:rsid w:val="00160482"/>
    <w:rsid w:val="001604FC"/>
    <w:rsid w:val="00161A74"/>
    <w:rsid w:val="00161B3C"/>
    <w:rsid w:val="00162A74"/>
    <w:rsid w:val="00162C14"/>
    <w:rsid w:val="00163342"/>
    <w:rsid w:val="0016387D"/>
    <w:rsid w:val="0016409E"/>
    <w:rsid w:val="00164764"/>
    <w:rsid w:val="00164A64"/>
    <w:rsid w:val="00164C9C"/>
    <w:rsid w:val="00165049"/>
    <w:rsid w:val="00165846"/>
    <w:rsid w:val="0016592B"/>
    <w:rsid w:val="00166250"/>
    <w:rsid w:val="0016708E"/>
    <w:rsid w:val="00167448"/>
    <w:rsid w:val="0016784C"/>
    <w:rsid w:val="001679B7"/>
    <w:rsid w:val="0017072F"/>
    <w:rsid w:val="001715E8"/>
    <w:rsid w:val="00171770"/>
    <w:rsid w:val="00171FC9"/>
    <w:rsid w:val="00172756"/>
    <w:rsid w:val="00172AC6"/>
    <w:rsid w:val="00172D8E"/>
    <w:rsid w:val="00172F48"/>
    <w:rsid w:val="00174A66"/>
    <w:rsid w:val="00174A6F"/>
    <w:rsid w:val="00174DAB"/>
    <w:rsid w:val="00175493"/>
    <w:rsid w:val="00175945"/>
    <w:rsid w:val="00175C1B"/>
    <w:rsid w:val="00175C5C"/>
    <w:rsid w:val="00176405"/>
    <w:rsid w:val="00176457"/>
    <w:rsid w:val="00176CB1"/>
    <w:rsid w:val="00177259"/>
    <w:rsid w:val="001773D6"/>
    <w:rsid w:val="00177BB8"/>
    <w:rsid w:val="001809C1"/>
    <w:rsid w:val="00180B9C"/>
    <w:rsid w:val="0018177C"/>
    <w:rsid w:val="00181A67"/>
    <w:rsid w:val="00181AF9"/>
    <w:rsid w:val="00181FCC"/>
    <w:rsid w:val="00182D55"/>
    <w:rsid w:val="00183488"/>
    <w:rsid w:val="001836FA"/>
    <w:rsid w:val="00183BB4"/>
    <w:rsid w:val="00183BDD"/>
    <w:rsid w:val="001844A9"/>
    <w:rsid w:val="001845BF"/>
    <w:rsid w:val="00185CA6"/>
    <w:rsid w:val="00185E8A"/>
    <w:rsid w:val="0018611C"/>
    <w:rsid w:val="001861D2"/>
    <w:rsid w:val="00186FE1"/>
    <w:rsid w:val="0018728F"/>
    <w:rsid w:val="00190292"/>
    <w:rsid w:val="00190CDD"/>
    <w:rsid w:val="00191672"/>
    <w:rsid w:val="001920E8"/>
    <w:rsid w:val="00192291"/>
    <w:rsid w:val="00192855"/>
    <w:rsid w:val="0019326C"/>
    <w:rsid w:val="00193923"/>
    <w:rsid w:val="00193EC4"/>
    <w:rsid w:val="00193FF5"/>
    <w:rsid w:val="001944BD"/>
    <w:rsid w:val="00194558"/>
    <w:rsid w:val="001946ED"/>
    <w:rsid w:val="0019505E"/>
    <w:rsid w:val="00195270"/>
    <w:rsid w:val="001956A1"/>
    <w:rsid w:val="001959EC"/>
    <w:rsid w:val="00196773"/>
    <w:rsid w:val="00196B08"/>
    <w:rsid w:val="00197758"/>
    <w:rsid w:val="00197C2A"/>
    <w:rsid w:val="00197EC9"/>
    <w:rsid w:val="001A0179"/>
    <w:rsid w:val="001A03AC"/>
    <w:rsid w:val="001A0762"/>
    <w:rsid w:val="001A0BBD"/>
    <w:rsid w:val="001A0F85"/>
    <w:rsid w:val="001A18E2"/>
    <w:rsid w:val="001A1C5E"/>
    <w:rsid w:val="001A26EF"/>
    <w:rsid w:val="001A294E"/>
    <w:rsid w:val="001A2CB3"/>
    <w:rsid w:val="001A2DF6"/>
    <w:rsid w:val="001A2F45"/>
    <w:rsid w:val="001A3431"/>
    <w:rsid w:val="001A3FCF"/>
    <w:rsid w:val="001A45EF"/>
    <w:rsid w:val="001A4CBE"/>
    <w:rsid w:val="001A53D8"/>
    <w:rsid w:val="001A56AB"/>
    <w:rsid w:val="001A609F"/>
    <w:rsid w:val="001A6896"/>
    <w:rsid w:val="001A722D"/>
    <w:rsid w:val="001B08E4"/>
    <w:rsid w:val="001B0991"/>
    <w:rsid w:val="001B0FD9"/>
    <w:rsid w:val="001B21E1"/>
    <w:rsid w:val="001B274D"/>
    <w:rsid w:val="001B3399"/>
    <w:rsid w:val="001B38D3"/>
    <w:rsid w:val="001B38E6"/>
    <w:rsid w:val="001B4068"/>
    <w:rsid w:val="001B413B"/>
    <w:rsid w:val="001B41D9"/>
    <w:rsid w:val="001B4263"/>
    <w:rsid w:val="001B48E9"/>
    <w:rsid w:val="001B49BD"/>
    <w:rsid w:val="001B4A4E"/>
    <w:rsid w:val="001B62CF"/>
    <w:rsid w:val="001B6523"/>
    <w:rsid w:val="001B6FD5"/>
    <w:rsid w:val="001B764E"/>
    <w:rsid w:val="001C0061"/>
    <w:rsid w:val="001C0492"/>
    <w:rsid w:val="001C0504"/>
    <w:rsid w:val="001C0906"/>
    <w:rsid w:val="001C0EA5"/>
    <w:rsid w:val="001C15AB"/>
    <w:rsid w:val="001C195B"/>
    <w:rsid w:val="001C2263"/>
    <w:rsid w:val="001C243C"/>
    <w:rsid w:val="001C25B7"/>
    <w:rsid w:val="001C34A1"/>
    <w:rsid w:val="001C34F1"/>
    <w:rsid w:val="001C416B"/>
    <w:rsid w:val="001C49B8"/>
    <w:rsid w:val="001C5E99"/>
    <w:rsid w:val="001C5F5C"/>
    <w:rsid w:val="001C6350"/>
    <w:rsid w:val="001C6415"/>
    <w:rsid w:val="001C66F9"/>
    <w:rsid w:val="001C6B07"/>
    <w:rsid w:val="001C6CF1"/>
    <w:rsid w:val="001C7525"/>
    <w:rsid w:val="001C7613"/>
    <w:rsid w:val="001C79AA"/>
    <w:rsid w:val="001D041A"/>
    <w:rsid w:val="001D0491"/>
    <w:rsid w:val="001D1397"/>
    <w:rsid w:val="001D1BF2"/>
    <w:rsid w:val="001D2813"/>
    <w:rsid w:val="001D2924"/>
    <w:rsid w:val="001D29C6"/>
    <w:rsid w:val="001D2AD7"/>
    <w:rsid w:val="001D2B7A"/>
    <w:rsid w:val="001D2D4A"/>
    <w:rsid w:val="001D3A12"/>
    <w:rsid w:val="001D3A32"/>
    <w:rsid w:val="001D4497"/>
    <w:rsid w:val="001D50A7"/>
    <w:rsid w:val="001D58D6"/>
    <w:rsid w:val="001D5BB7"/>
    <w:rsid w:val="001D5DC9"/>
    <w:rsid w:val="001D637B"/>
    <w:rsid w:val="001D640B"/>
    <w:rsid w:val="001D688A"/>
    <w:rsid w:val="001D7495"/>
    <w:rsid w:val="001D784C"/>
    <w:rsid w:val="001D7EAC"/>
    <w:rsid w:val="001E07F9"/>
    <w:rsid w:val="001E0B32"/>
    <w:rsid w:val="001E1071"/>
    <w:rsid w:val="001E1823"/>
    <w:rsid w:val="001E1B55"/>
    <w:rsid w:val="001E1EDC"/>
    <w:rsid w:val="001E1F1A"/>
    <w:rsid w:val="001E2855"/>
    <w:rsid w:val="001E30FD"/>
    <w:rsid w:val="001E33A5"/>
    <w:rsid w:val="001E33B2"/>
    <w:rsid w:val="001E34E0"/>
    <w:rsid w:val="001E4005"/>
    <w:rsid w:val="001E41E4"/>
    <w:rsid w:val="001E4CE3"/>
    <w:rsid w:val="001E4D8A"/>
    <w:rsid w:val="001E4E13"/>
    <w:rsid w:val="001E55D2"/>
    <w:rsid w:val="001E576E"/>
    <w:rsid w:val="001E57E0"/>
    <w:rsid w:val="001E58E4"/>
    <w:rsid w:val="001E5F63"/>
    <w:rsid w:val="001E61A9"/>
    <w:rsid w:val="001F00ED"/>
    <w:rsid w:val="001F1020"/>
    <w:rsid w:val="001F11A8"/>
    <w:rsid w:val="001F1354"/>
    <w:rsid w:val="001F166A"/>
    <w:rsid w:val="001F2461"/>
    <w:rsid w:val="001F2539"/>
    <w:rsid w:val="001F2BB6"/>
    <w:rsid w:val="001F41DF"/>
    <w:rsid w:val="001F443C"/>
    <w:rsid w:val="001F45E5"/>
    <w:rsid w:val="001F47B8"/>
    <w:rsid w:val="001F545F"/>
    <w:rsid w:val="001F5A8A"/>
    <w:rsid w:val="001F6009"/>
    <w:rsid w:val="001F66D0"/>
    <w:rsid w:val="001F685B"/>
    <w:rsid w:val="001F6FED"/>
    <w:rsid w:val="001F7A71"/>
    <w:rsid w:val="00200600"/>
    <w:rsid w:val="00201190"/>
    <w:rsid w:val="00201EAD"/>
    <w:rsid w:val="00202181"/>
    <w:rsid w:val="0020324F"/>
    <w:rsid w:val="0020330D"/>
    <w:rsid w:val="002034E7"/>
    <w:rsid w:val="00203811"/>
    <w:rsid w:val="00203C38"/>
    <w:rsid w:val="00203C7E"/>
    <w:rsid w:val="00203DF5"/>
    <w:rsid w:val="00204131"/>
    <w:rsid w:val="00204949"/>
    <w:rsid w:val="00204A93"/>
    <w:rsid w:val="0020571A"/>
    <w:rsid w:val="00205D65"/>
    <w:rsid w:val="00205D6B"/>
    <w:rsid w:val="00206793"/>
    <w:rsid w:val="00206AC2"/>
    <w:rsid w:val="00206C47"/>
    <w:rsid w:val="00206E69"/>
    <w:rsid w:val="00207689"/>
    <w:rsid w:val="00207748"/>
    <w:rsid w:val="00207AAE"/>
    <w:rsid w:val="00207C08"/>
    <w:rsid w:val="0021011D"/>
    <w:rsid w:val="00210532"/>
    <w:rsid w:val="00210829"/>
    <w:rsid w:val="00210BF7"/>
    <w:rsid w:val="00210C60"/>
    <w:rsid w:val="00211CF3"/>
    <w:rsid w:val="00212A6A"/>
    <w:rsid w:val="00213267"/>
    <w:rsid w:val="002132F3"/>
    <w:rsid w:val="002138C1"/>
    <w:rsid w:val="00213BB3"/>
    <w:rsid w:val="00214FBD"/>
    <w:rsid w:val="00215410"/>
    <w:rsid w:val="00215EF0"/>
    <w:rsid w:val="002166E3"/>
    <w:rsid w:val="002171E7"/>
    <w:rsid w:val="0021785E"/>
    <w:rsid w:val="00217C1C"/>
    <w:rsid w:val="00220CCC"/>
    <w:rsid w:val="0022142C"/>
    <w:rsid w:val="00222492"/>
    <w:rsid w:val="00222EA7"/>
    <w:rsid w:val="00223914"/>
    <w:rsid w:val="00223FCA"/>
    <w:rsid w:val="00224B21"/>
    <w:rsid w:val="00224BDC"/>
    <w:rsid w:val="002250D2"/>
    <w:rsid w:val="00225653"/>
    <w:rsid w:val="00225847"/>
    <w:rsid w:val="00225892"/>
    <w:rsid w:val="00225D11"/>
    <w:rsid w:val="0022637A"/>
    <w:rsid w:val="002264CD"/>
    <w:rsid w:val="00227249"/>
    <w:rsid w:val="00227718"/>
    <w:rsid w:val="00227802"/>
    <w:rsid w:val="002279B1"/>
    <w:rsid w:val="00230227"/>
    <w:rsid w:val="002306AE"/>
    <w:rsid w:val="0023090A"/>
    <w:rsid w:val="00230A54"/>
    <w:rsid w:val="00230D5F"/>
    <w:rsid w:val="00230E39"/>
    <w:rsid w:val="00230E48"/>
    <w:rsid w:val="00231659"/>
    <w:rsid w:val="0023178C"/>
    <w:rsid w:val="0023198F"/>
    <w:rsid w:val="00232577"/>
    <w:rsid w:val="00232F49"/>
    <w:rsid w:val="00233491"/>
    <w:rsid w:val="0023375C"/>
    <w:rsid w:val="00234358"/>
    <w:rsid w:val="0023438E"/>
    <w:rsid w:val="002349E0"/>
    <w:rsid w:val="0023537C"/>
    <w:rsid w:val="00235F33"/>
    <w:rsid w:val="002366A7"/>
    <w:rsid w:val="00236CD6"/>
    <w:rsid w:val="0023772B"/>
    <w:rsid w:val="00237D53"/>
    <w:rsid w:val="00237E73"/>
    <w:rsid w:val="0024087F"/>
    <w:rsid w:val="00240BCB"/>
    <w:rsid w:val="002415A3"/>
    <w:rsid w:val="002416FE"/>
    <w:rsid w:val="002418E9"/>
    <w:rsid w:val="00241B53"/>
    <w:rsid w:val="0024202D"/>
    <w:rsid w:val="0024239F"/>
    <w:rsid w:val="002427F8"/>
    <w:rsid w:val="002428B8"/>
    <w:rsid w:val="00242B0B"/>
    <w:rsid w:val="00242F94"/>
    <w:rsid w:val="00243310"/>
    <w:rsid w:val="002439AE"/>
    <w:rsid w:val="00243F4A"/>
    <w:rsid w:val="0024479F"/>
    <w:rsid w:val="002447C0"/>
    <w:rsid w:val="00245089"/>
    <w:rsid w:val="00245907"/>
    <w:rsid w:val="00245ACA"/>
    <w:rsid w:val="00246A26"/>
    <w:rsid w:val="002471E5"/>
    <w:rsid w:val="0025025A"/>
    <w:rsid w:val="00250717"/>
    <w:rsid w:val="00250F07"/>
    <w:rsid w:val="00251204"/>
    <w:rsid w:val="00251740"/>
    <w:rsid w:val="00251D79"/>
    <w:rsid w:val="002524CD"/>
    <w:rsid w:val="00252BEE"/>
    <w:rsid w:val="002530AC"/>
    <w:rsid w:val="00253649"/>
    <w:rsid w:val="00253B73"/>
    <w:rsid w:val="00254407"/>
    <w:rsid w:val="00254796"/>
    <w:rsid w:val="00254A2D"/>
    <w:rsid w:val="00254A85"/>
    <w:rsid w:val="0025500F"/>
    <w:rsid w:val="002558BD"/>
    <w:rsid w:val="0026048E"/>
    <w:rsid w:val="0026069B"/>
    <w:rsid w:val="002609D4"/>
    <w:rsid w:val="00260D64"/>
    <w:rsid w:val="00260E7A"/>
    <w:rsid w:val="00261178"/>
    <w:rsid w:val="0026142B"/>
    <w:rsid w:val="00261437"/>
    <w:rsid w:val="00261E41"/>
    <w:rsid w:val="00261EFD"/>
    <w:rsid w:val="00261F17"/>
    <w:rsid w:val="00262898"/>
    <w:rsid w:val="0026297E"/>
    <w:rsid w:val="00262A09"/>
    <w:rsid w:val="0026391C"/>
    <w:rsid w:val="00263927"/>
    <w:rsid w:val="00263E1F"/>
    <w:rsid w:val="002647FA"/>
    <w:rsid w:val="00264F9D"/>
    <w:rsid w:val="00265069"/>
    <w:rsid w:val="0026544B"/>
    <w:rsid w:val="00265609"/>
    <w:rsid w:val="0026568A"/>
    <w:rsid w:val="002656BE"/>
    <w:rsid w:val="00266291"/>
    <w:rsid w:val="0026710B"/>
    <w:rsid w:val="002677E6"/>
    <w:rsid w:val="00267E7A"/>
    <w:rsid w:val="0027027D"/>
    <w:rsid w:val="00271420"/>
    <w:rsid w:val="00271AE1"/>
    <w:rsid w:val="00271DBA"/>
    <w:rsid w:val="002723DD"/>
    <w:rsid w:val="002726AA"/>
    <w:rsid w:val="002727AF"/>
    <w:rsid w:val="00272DAD"/>
    <w:rsid w:val="00272E88"/>
    <w:rsid w:val="00272FEE"/>
    <w:rsid w:val="002733CD"/>
    <w:rsid w:val="002736E3"/>
    <w:rsid w:val="00274496"/>
    <w:rsid w:val="00275483"/>
    <w:rsid w:val="00275904"/>
    <w:rsid w:val="00275A25"/>
    <w:rsid w:val="00276500"/>
    <w:rsid w:val="00277187"/>
    <w:rsid w:val="0027796D"/>
    <w:rsid w:val="00277A46"/>
    <w:rsid w:val="00277DF5"/>
    <w:rsid w:val="00277E67"/>
    <w:rsid w:val="0028031B"/>
    <w:rsid w:val="0028116C"/>
    <w:rsid w:val="00281386"/>
    <w:rsid w:val="002813B1"/>
    <w:rsid w:val="00281D9F"/>
    <w:rsid w:val="002822F1"/>
    <w:rsid w:val="00282E45"/>
    <w:rsid w:val="00282E4D"/>
    <w:rsid w:val="002834CD"/>
    <w:rsid w:val="00283568"/>
    <w:rsid w:val="00283A75"/>
    <w:rsid w:val="00284108"/>
    <w:rsid w:val="00284248"/>
    <w:rsid w:val="002842AF"/>
    <w:rsid w:val="0028468B"/>
    <w:rsid w:val="00284860"/>
    <w:rsid w:val="00284C20"/>
    <w:rsid w:val="00285101"/>
    <w:rsid w:val="00285311"/>
    <w:rsid w:val="00285766"/>
    <w:rsid w:val="00285DC0"/>
    <w:rsid w:val="00285EFC"/>
    <w:rsid w:val="0028621E"/>
    <w:rsid w:val="002867DC"/>
    <w:rsid w:val="00286936"/>
    <w:rsid w:val="00286BE2"/>
    <w:rsid w:val="002873E0"/>
    <w:rsid w:val="0029072B"/>
    <w:rsid w:val="00291425"/>
    <w:rsid w:val="00291914"/>
    <w:rsid w:val="002919A8"/>
    <w:rsid w:val="00291DA3"/>
    <w:rsid w:val="00291FE5"/>
    <w:rsid w:val="002929E7"/>
    <w:rsid w:val="00292E35"/>
    <w:rsid w:val="002936C4"/>
    <w:rsid w:val="00293E7C"/>
    <w:rsid w:val="00293F85"/>
    <w:rsid w:val="002940E6"/>
    <w:rsid w:val="00294C21"/>
    <w:rsid w:val="00295A80"/>
    <w:rsid w:val="00295B52"/>
    <w:rsid w:val="00296DCB"/>
    <w:rsid w:val="00297708"/>
    <w:rsid w:val="00297C1E"/>
    <w:rsid w:val="00297FFC"/>
    <w:rsid w:val="002A02EC"/>
    <w:rsid w:val="002A03A0"/>
    <w:rsid w:val="002A0591"/>
    <w:rsid w:val="002A0632"/>
    <w:rsid w:val="002A0736"/>
    <w:rsid w:val="002A0957"/>
    <w:rsid w:val="002A0967"/>
    <w:rsid w:val="002A0C1B"/>
    <w:rsid w:val="002A1223"/>
    <w:rsid w:val="002A14C1"/>
    <w:rsid w:val="002A1E6A"/>
    <w:rsid w:val="002A1EDD"/>
    <w:rsid w:val="002A2C83"/>
    <w:rsid w:val="002A2DC7"/>
    <w:rsid w:val="002A30AA"/>
    <w:rsid w:val="002A31E6"/>
    <w:rsid w:val="002A33D8"/>
    <w:rsid w:val="002A421E"/>
    <w:rsid w:val="002A4367"/>
    <w:rsid w:val="002A4A11"/>
    <w:rsid w:val="002A5345"/>
    <w:rsid w:val="002A58DC"/>
    <w:rsid w:val="002A5FD7"/>
    <w:rsid w:val="002A63F8"/>
    <w:rsid w:val="002A6511"/>
    <w:rsid w:val="002A655C"/>
    <w:rsid w:val="002A669A"/>
    <w:rsid w:val="002A70DB"/>
    <w:rsid w:val="002A75D4"/>
    <w:rsid w:val="002A76BC"/>
    <w:rsid w:val="002A76CB"/>
    <w:rsid w:val="002A7F60"/>
    <w:rsid w:val="002B0385"/>
    <w:rsid w:val="002B0A1A"/>
    <w:rsid w:val="002B0AC1"/>
    <w:rsid w:val="002B122D"/>
    <w:rsid w:val="002B1456"/>
    <w:rsid w:val="002B1933"/>
    <w:rsid w:val="002B1B88"/>
    <w:rsid w:val="002B1CD7"/>
    <w:rsid w:val="002B29FC"/>
    <w:rsid w:val="002B2A28"/>
    <w:rsid w:val="002B2C44"/>
    <w:rsid w:val="002B2D26"/>
    <w:rsid w:val="002B3710"/>
    <w:rsid w:val="002B39B4"/>
    <w:rsid w:val="002B3C77"/>
    <w:rsid w:val="002B3E90"/>
    <w:rsid w:val="002B5429"/>
    <w:rsid w:val="002B5890"/>
    <w:rsid w:val="002B5A6A"/>
    <w:rsid w:val="002B658F"/>
    <w:rsid w:val="002B66A8"/>
    <w:rsid w:val="002B6D42"/>
    <w:rsid w:val="002B6EC8"/>
    <w:rsid w:val="002B7F74"/>
    <w:rsid w:val="002C0DD8"/>
    <w:rsid w:val="002C1851"/>
    <w:rsid w:val="002C1B95"/>
    <w:rsid w:val="002C200C"/>
    <w:rsid w:val="002C21DE"/>
    <w:rsid w:val="002C3300"/>
    <w:rsid w:val="002C36F6"/>
    <w:rsid w:val="002C37D5"/>
    <w:rsid w:val="002C3D90"/>
    <w:rsid w:val="002C4480"/>
    <w:rsid w:val="002C4B95"/>
    <w:rsid w:val="002C4C67"/>
    <w:rsid w:val="002C4D23"/>
    <w:rsid w:val="002C4FDB"/>
    <w:rsid w:val="002C599C"/>
    <w:rsid w:val="002C6CBC"/>
    <w:rsid w:val="002C7155"/>
    <w:rsid w:val="002C7E88"/>
    <w:rsid w:val="002D0365"/>
    <w:rsid w:val="002D20C9"/>
    <w:rsid w:val="002D2726"/>
    <w:rsid w:val="002D2E92"/>
    <w:rsid w:val="002D2EA2"/>
    <w:rsid w:val="002D3A0A"/>
    <w:rsid w:val="002D3AE1"/>
    <w:rsid w:val="002D3B3F"/>
    <w:rsid w:val="002D449D"/>
    <w:rsid w:val="002D44A8"/>
    <w:rsid w:val="002D4845"/>
    <w:rsid w:val="002D53B1"/>
    <w:rsid w:val="002D54C5"/>
    <w:rsid w:val="002D5C19"/>
    <w:rsid w:val="002D5DBE"/>
    <w:rsid w:val="002D6EC9"/>
    <w:rsid w:val="002D7252"/>
    <w:rsid w:val="002D754E"/>
    <w:rsid w:val="002D76C4"/>
    <w:rsid w:val="002D77A6"/>
    <w:rsid w:val="002D79FA"/>
    <w:rsid w:val="002E0019"/>
    <w:rsid w:val="002E0841"/>
    <w:rsid w:val="002E13D8"/>
    <w:rsid w:val="002E1EA3"/>
    <w:rsid w:val="002E23EE"/>
    <w:rsid w:val="002E307D"/>
    <w:rsid w:val="002E3172"/>
    <w:rsid w:val="002E36F6"/>
    <w:rsid w:val="002E3964"/>
    <w:rsid w:val="002E3A5D"/>
    <w:rsid w:val="002E3F67"/>
    <w:rsid w:val="002E42F3"/>
    <w:rsid w:val="002E6A7B"/>
    <w:rsid w:val="002E6BB8"/>
    <w:rsid w:val="002E6CA6"/>
    <w:rsid w:val="002E6D25"/>
    <w:rsid w:val="002E6DCD"/>
    <w:rsid w:val="002E6F50"/>
    <w:rsid w:val="002E7482"/>
    <w:rsid w:val="002E78A1"/>
    <w:rsid w:val="002F02FB"/>
    <w:rsid w:val="002F07E7"/>
    <w:rsid w:val="002F1197"/>
    <w:rsid w:val="002F146B"/>
    <w:rsid w:val="002F1708"/>
    <w:rsid w:val="002F1A8E"/>
    <w:rsid w:val="002F2066"/>
    <w:rsid w:val="002F2564"/>
    <w:rsid w:val="002F2E41"/>
    <w:rsid w:val="002F378B"/>
    <w:rsid w:val="002F45BA"/>
    <w:rsid w:val="002F4609"/>
    <w:rsid w:val="002F4736"/>
    <w:rsid w:val="002F4DE1"/>
    <w:rsid w:val="002F55DE"/>
    <w:rsid w:val="002F5ED7"/>
    <w:rsid w:val="002F6643"/>
    <w:rsid w:val="002F67BC"/>
    <w:rsid w:val="002F683F"/>
    <w:rsid w:val="002F687C"/>
    <w:rsid w:val="002F6FFA"/>
    <w:rsid w:val="002F7723"/>
    <w:rsid w:val="002F7B2B"/>
    <w:rsid w:val="00300229"/>
    <w:rsid w:val="003005E5"/>
    <w:rsid w:val="00300E72"/>
    <w:rsid w:val="00300ED3"/>
    <w:rsid w:val="0030112D"/>
    <w:rsid w:val="0030122C"/>
    <w:rsid w:val="003018B6"/>
    <w:rsid w:val="0030213C"/>
    <w:rsid w:val="003032A6"/>
    <w:rsid w:val="0030337A"/>
    <w:rsid w:val="003039E6"/>
    <w:rsid w:val="00303D9A"/>
    <w:rsid w:val="00304546"/>
    <w:rsid w:val="003048DD"/>
    <w:rsid w:val="00305F3F"/>
    <w:rsid w:val="003067E3"/>
    <w:rsid w:val="0030686F"/>
    <w:rsid w:val="00306F5B"/>
    <w:rsid w:val="003073BE"/>
    <w:rsid w:val="00310301"/>
    <w:rsid w:val="00310409"/>
    <w:rsid w:val="00310607"/>
    <w:rsid w:val="00310616"/>
    <w:rsid w:val="00311513"/>
    <w:rsid w:val="0031155D"/>
    <w:rsid w:val="00311E5E"/>
    <w:rsid w:val="00312496"/>
    <w:rsid w:val="00312EA4"/>
    <w:rsid w:val="003140A7"/>
    <w:rsid w:val="0031423D"/>
    <w:rsid w:val="00314426"/>
    <w:rsid w:val="00315F1B"/>
    <w:rsid w:val="00316336"/>
    <w:rsid w:val="00316338"/>
    <w:rsid w:val="00316445"/>
    <w:rsid w:val="00316FB5"/>
    <w:rsid w:val="003173BA"/>
    <w:rsid w:val="00317BF5"/>
    <w:rsid w:val="00317D49"/>
    <w:rsid w:val="00317DF1"/>
    <w:rsid w:val="00317EFB"/>
    <w:rsid w:val="0032022D"/>
    <w:rsid w:val="00320301"/>
    <w:rsid w:val="00320985"/>
    <w:rsid w:val="00320A9B"/>
    <w:rsid w:val="00320F7F"/>
    <w:rsid w:val="00321AB7"/>
    <w:rsid w:val="00321C49"/>
    <w:rsid w:val="0032246D"/>
    <w:rsid w:val="00322811"/>
    <w:rsid w:val="0032285A"/>
    <w:rsid w:val="00322ECF"/>
    <w:rsid w:val="00324707"/>
    <w:rsid w:val="00324970"/>
    <w:rsid w:val="00324997"/>
    <w:rsid w:val="00324A40"/>
    <w:rsid w:val="00324D5A"/>
    <w:rsid w:val="003250E6"/>
    <w:rsid w:val="0032578D"/>
    <w:rsid w:val="00325D10"/>
    <w:rsid w:val="00325D69"/>
    <w:rsid w:val="00325E01"/>
    <w:rsid w:val="00326702"/>
    <w:rsid w:val="003270FD"/>
    <w:rsid w:val="00327574"/>
    <w:rsid w:val="00327608"/>
    <w:rsid w:val="00327682"/>
    <w:rsid w:val="00327C03"/>
    <w:rsid w:val="003302D3"/>
    <w:rsid w:val="00330551"/>
    <w:rsid w:val="00330957"/>
    <w:rsid w:val="00330EC4"/>
    <w:rsid w:val="003322AA"/>
    <w:rsid w:val="003322FE"/>
    <w:rsid w:val="00332B2E"/>
    <w:rsid w:val="003330E9"/>
    <w:rsid w:val="0033350C"/>
    <w:rsid w:val="00333D3D"/>
    <w:rsid w:val="00333EE0"/>
    <w:rsid w:val="003341DE"/>
    <w:rsid w:val="0033429F"/>
    <w:rsid w:val="00334C23"/>
    <w:rsid w:val="0033511C"/>
    <w:rsid w:val="003351FE"/>
    <w:rsid w:val="003354B6"/>
    <w:rsid w:val="003359E3"/>
    <w:rsid w:val="00335A8B"/>
    <w:rsid w:val="00335B0D"/>
    <w:rsid w:val="00336151"/>
    <w:rsid w:val="003362B6"/>
    <w:rsid w:val="003363BA"/>
    <w:rsid w:val="0033641F"/>
    <w:rsid w:val="003367A7"/>
    <w:rsid w:val="00336CD4"/>
    <w:rsid w:val="0033734F"/>
    <w:rsid w:val="00337AFA"/>
    <w:rsid w:val="00337B69"/>
    <w:rsid w:val="00337D36"/>
    <w:rsid w:val="0034005B"/>
    <w:rsid w:val="00340275"/>
    <w:rsid w:val="003408AD"/>
    <w:rsid w:val="00341583"/>
    <w:rsid w:val="003416B6"/>
    <w:rsid w:val="00342396"/>
    <w:rsid w:val="00342970"/>
    <w:rsid w:val="00343AC2"/>
    <w:rsid w:val="003441C4"/>
    <w:rsid w:val="00344C7A"/>
    <w:rsid w:val="00344C9B"/>
    <w:rsid w:val="00345059"/>
    <w:rsid w:val="003450FD"/>
    <w:rsid w:val="0034518D"/>
    <w:rsid w:val="003463C9"/>
    <w:rsid w:val="003469E7"/>
    <w:rsid w:val="00346DEE"/>
    <w:rsid w:val="00346DF3"/>
    <w:rsid w:val="00347116"/>
    <w:rsid w:val="003473FE"/>
    <w:rsid w:val="0035024E"/>
    <w:rsid w:val="003508D0"/>
    <w:rsid w:val="0035095D"/>
    <w:rsid w:val="00351595"/>
    <w:rsid w:val="003519DC"/>
    <w:rsid w:val="003523A3"/>
    <w:rsid w:val="00353765"/>
    <w:rsid w:val="003542A3"/>
    <w:rsid w:val="003542E6"/>
    <w:rsid w:val="00354479"/>
    <w:rsid w:val="00354699"/>
    <w:rsid w:val="003546AA"/>
    <w:rsid w:val="00354CF5"/>
    <w:rsid w:val="00355F73"/>
    <w:rsid w:val="003574D8"/>
    <w:rsid w:val="0035764C"/>
    <w:rsid w:val="00357737"/>
    <w:rsid w:val="00357868"/>
    <w:rsid w:val="003578DD"/>
    <w:rsid w:val="00357FDA"/>
    <w:rsid w:val="00362691"/>
    <w:rsid w:val="00362703"/>
    <w:rsid w:val="00362B22"/>
    <w:rsid w:val="00362E01"/>
    <w:rsid w:val="0036360C"/>
    <w:rsid w:val="00363827"/>
    <w:rsid w:val="003641FB"/>
    <w:rsid w:val="003649FD"/>
    <w:rsid w:val="00365198"/>
    <w:rsid w:val="00365488"/>
    <w:rsid w:val="00365751"/>
    <w:rsid w:val="00365971"/>
    <w:rsid w:val="00365C94"/>
    <w:rsid w:val="0036619E"/>
    <w:rsid w:val="00366C85"/>
    <w:rsid w:val="00366CC3"/>
    <w:rsid w:val="00367E3E"/>
    <w:rsid w:val="003702AE"/>
    <w:rsid w:val="003706D7"/>
    <w:rsid w:val="00370824"/>
    <w:rsid w:val="003714F1"/>
    <w:rsid w:val="003721B4"/>
    <w:rsid w:val="00372CAF"/>
    <w:rsid w:val="00372DC3"/>
    <w:rsid w:val="00372F0E"/>
    <w:rsid w:val="00373849"/>
    <w:rsid w:val="003739AE"/>
    <w:rsid w:val="003739D1"/>
    <w:rsid w:val="00373CC4"/>
    <w:rsid w:val="00373ECB"/>
    <w:rsid w:val="003741A4"/>
    <w:rsid w:val="003744EB"/>
    <w:rsid w:val="003745E5"/>
    <w:rsid w:val="00374ABD"/>
    <w:rsid w:val="00376AB3"/>
    <w:rsid w:val="00376BC0"/>
    <w:rsid w:val="00376E1F"/>
    <w:rsid w:val="003772D9"/>
    <w:rsid w:val="00377B0F"/>
    <w:rsid w:val="00377FD2"/>
    <w:rsid w:val="0038078F"/>
    <w:rsid w:val="00380F56"/>
    <w:rsid w:val="00381349"/>
    <w:rsid w:val="00381914"/>
    <w:rsid w:val="00381A36"/>
    <w:rsid w:val="003822D6"/>
    <w:rsid w:val="003824F0"/>
    <w:rsid w:val="0038335E"/>
    <w:rsid w:val="00383566"/>
    <w:rsid w:val="00383657"/>
    <w:rsid w:val="0038372B"/>
    <w:rsid w:val="00383CCE"/>
    <w:rsid w:val="003848A8"/>
    <w:rsid w:val="00385502"/>
    <w:rsid w:val="003856DF"/>
    <w:rsid w:val="00385753"/>
    <w:rsid w:val="00385B5F"/>
    <w:rsid w:val="00385B96"/>
    <w:rsid w:val="003901BC"/>
    <w:rsid w:val="0039043E"/>
    <w:rsid w:val="00390EA6"/>
    <w:rsid w:val="00392453"/>
    <w:rsid w:val="00392956"/>
    <w:rsid w:val="00392E80"/>
    <w:rsid w:val="00394F7D"/>
    <w:rsid w:val="0039507E"/>
    <w:rsid w:val="0039549F"/>
    <w:rsid w:val="00395A35"/>
    <w:rsid w:val="00395B3C"/>
    <w:rsid w:val="00395B78"/>
    <w:rsid w:val="00395C61"/>
    <w:rsid w:val="0039622E"/>
    <w:rsid w:val="00396E16"/>
    <w:rsid w:val="003978C3"/>
    <w:rsid w:val="00397EC5"/>
    <w:rsid w:val="00397F3B"/>
    <w:rsid w:val="003A0761"/>
    <w:rsid w:val="003A0C88"/>
    <w:rsid w:val="003A1CEE"/>
    <w:rsid w:val="003A220A"/>
    <w:rsid w:val="003A23E8"/>
    <w:rsid w:val="003A32FF"/>
    <w:rsid w:val="003A3E27"/>
    <w:rsid w:val="003A40BC"/>
    <w:rsid w:val="003A5046"/>
    <w:rsid w:val="003A51A8"/>
    <w:rsid w:val="003A572A"/>
    <w:rsid w:val="003A58A1"/>
    <w:rsid w:val="003A5BF6"/>
    <w:rsid w:val="003A5CBA"/>
    <w:rsid w:val="003A5CFD"/>
    <w:rsid w:val="003A6BE3"/>
    <w:rsid w:val="003A7ECA"/>
    <w:rsid w:val="003B018E"/>
    <w:rsid w:val="003B03B3"/>
    <w:rsid w:val="003B0B1D"/>
    <w:rsid w:val="003B0D66"/>
    <w:rsid w:val="003B1FE7"/>
    <w:rsid w:val="003B2002"/>
    <w:rsid w:val="003B233C"/>
    <w:rsid w:val="003B2429"/>
    <w:rsid w:val="003B2633"/>
    <w:rsid w:val="003B2919"/>
    <w:rsid w:val="003B2CF4"/>
    <w:rsid w:val="003B2E93"/>
    <w:rsid w:val="003B36E6"/>
    <w:rsid w:val="003B411A"/>
    <w:rsid w:val="003B41CD"/>
    <w:rsid w:val="003B4740"/>
    <w:rsid w:val="003B4E16"/>
    <w:rsid w:val="003B56F0"/>
    <w:rsid w:val="003B5D7C"/>
    <w:rsid w:val="003B607B"/>
    <w:rsid w:val="003B68E5"/>
    <w:rsid w:val="003B6B56"/>
    <w:rsid w:val="003B6CA3"/>
    <w:rsid w:val="003B7AE9"/>
    <w:rsid w:val="003B7CD7"/>
    <w:rsid w:val="003C01AE"/>
    <w:rsid w:val="003C04A1"/>
    <w:rsid w:val="003C0DED"/>
    <w:rsid w:val="003C13A2"/>
    <w:rsid w:val="003C174F"/>
    <w:rsid w:val="003C1B4D"/>
    <w:rsid w:val="003C1FF7"/>
    <w:rsid w:val="003C2011"/>
    <w:rsid w:val="003C201D"/>
    <w:rsid w:val="003C2CBC"/>
    <w:rsid w:val="003C43BC"/>
    <w:rsid w:val="003C5107"/>
    <w:rsid w:val="003C6BCD"/>
    <w:rsid w:val="003D1101"/>
    <w:rsid w:val="003D1401"/>
    <w:rsid w:val="003D204B"/>
    <w:rsid w:val="003D206C"/>
    <w:rsid w:val="003D2434"/>
    <w:rsid w:val="003D24EA"/>
    <w:rsid w:val="003D2AF8"/>
    <w:rsid w:val="003D4203"/>
    <w:rsid w:val="003D4C02"/>
    <w:rsid w:val="003D4C06"/>
    <w:rsid w:val="003D78E2"/>
    <w:rsid w:val="003D7D9E"/>
    <w:rsid w:val="003D7DF0"/>
    <w:rsid w:val="003E0002"/>
    <w:rsid w:val="003E0C3E"/>
    <w:rsid w:val="003E0E00"/>
    <w:rsid w:val="003E17D5"/>
    <w:rsid w:val="003E1D59"/>
    <w:rsid w:val="003E2258"/>
    <w:rsid w:val="003E2269"/>
    <w:rsid w:val="003E234B"/>
    <w:rsid w:val="003E2FC1"/>
    <w:rsid w:val="003E32B6"/>
    <w:rsid w:val="003E3D9C"/>
    <w:rsid w:val="003E453D"/>
    <w:rsid w:val="003E49D5"/>
    <w:rsid w:val="003E5D7D"/>
    <w:rsid w:val="003E6217"/>
    <w:rsid w:val="003E6AD3"/>
    <w:rsid w:val="003E6C31"/>
    <w:rsid w:val="003E7194"/>
    <w:rsid w:val="003E73F2"/>
    <w:rsid w:val="003E7825"/>
    <w:rsid w:val="003E79FD"/>
    <w:rsid w:val="003E7E9E"/>
    <w:rsid w:val="003F0089"/>
    <w:rsid w:val="003F01AA"/>
    <w:rsid w:val="003F01FA"/>
    <w:rsid w:val="003F0D59"/>
    <w:rsid w:val="003F13CD"/>
    <w:rsid w:val="003F1551"/>
    <w:rsid w:val="003F1848"/>
    <w:rsid w:val="003F1E23"/>
    <w:rsid w:val="003F2047"/>
    <w:rsid w:val="003F222D"/>
    <w:rsid w:val="003F2235"/>
    <w:rsid w:val="003F2358"/>
    <w:rsid w:val="003F2C3E"/>
    <w:rsid w:val="003F2DE2"/>
    <w:rsid w:val="003F2EC2"/>
    <w:rsid w:val="003F31DA"/>
    <w:rsid w:val="003F31DB"/>
    <w:rsid w:val="003F37F3"/>
    <w:rsid w:val="003F393B"/>
    <w:rsid w:val="003F3CA2"/>
    <w:rsid w:val="003F521C"/>
    <w:rsid w:val="003F5586"/>
    <w:rsid w:val="003F5DC7"/>
    <w:rsid w:val="003F6093"/>
    <w:rsid w:val="003F624B"/>
    <w:rsid w:val="003F70BC"/>
    <w:rsid w:val="003F74C6"/>
    <w:rsid w:val="003F7507"/>
    <w:rsid w:val="003F7550"/>
    <w:rsid w:val="00400C3F"/>
    <w:rsid w:val="00401A7D"/>
    <w:rsid w:val="0040221A"/>
    <w:rsid w:val="0040248A"/>
    <w:rsid w:val="004027C8"/>
    <w:rsid w:val="00402940"/>
    <w:rsid w:val="00402C5F"/>
    <w:rsid w:val="00403276"/>
    <w:rsid w:val="00403775"/>
    <w:rsid w:val="00403839"/>
    <w:rsid w:val="00403ED6"/>
    <w:rsid w:val="004043C2"/>
    <w:rsid w:val="00406375"/>
    <w:rsid w:val="00406504"/>
    <w:rsid w:val="00406742"/>
    <w:rsid w:val="00407428"/>
    <w:rsid w:val="00407FFE"/>
    <w:rsid w:val="0041074A"/>
    <w:rsid w:val="00410B8B"/>
    <w:rsid w:val="00410C35"/>
    <w:rsid w:val="00411336"/>
    <w:rsid w:val="00411428"/>
    <w:rsid w:val="00411A90"/>
    <w:rsid w:val="0041276D"/>
    <w:rsid w:val="0041280E"/>
    <w:rsid w:val="004133F3"/>
    <w:rsid w:val="00414313"/>
    <w:rsid w:val="004145D0"/>
    <w:rsid w:val="004148A2"/>
    <w:rsid w:val="004148A6"/>
    <w:rsid w:val="00414BBA"/>
    <w:rsid w:val="00414E11"/>
    <w:rsid w:val="00415A25"/>
    <w:rsid w:val="00416326"/>
    <w:rsid w:val="00416518"/>
    <w:rsid w:val="0041731A"/>
    <w:rsid w:val="004178D2"/>
    <w:rsid w:val="004179CB"/>
    <w:rsid w:val="004203B7"/>
    <w:rsid w:val="00420502"/>
    <w:rsid w:val="00420A42"/>
    <w:rsid w:val="00421213"/>
    <w:rsid w:val="0042177C"/>
    <w:rsid w:val="00421FB0"/>
    <w:rsid w:val="0042223C"/>
    <w:rsid w:val="00422D94"/>
    <w:rsid w:val="004239DF"/>
    <w:rsid w:val="00424121"/>
    <w:rsid w:val="0042450E"/>
    <w:rsid w:val="0042461C"/>
    <w:rsid w:val="00424AB3"/>
    <w:rsid w:val="00425C18"/>
    <w:rsid w:val="00426DD5"/>
    <w:rsid w:val="0042763A"/>
    <w:rsid w:val="00427A36"/>
    <w:rsid w:val="00427A96"/>
    <w:rsid w:val="00427EC2"/>
    <w:rsid w:val="00430413"/>
    <w:rsid w:val="004316C9"/>
    <w:rsid w:val="00431BC5"/>
    <w:rsid w:val="00431DE1"/>
    <w:rsid w:val="00431E4E"/>
    <w:rsid w:val="004321AC"/>
    <w:rsid w:val="004323F3"/>
    <w:rsid w:val="0043295F"/>
    <w:rsid w:val="004337FC"/>
    <w:rsid w:val="00434460"/>
    <w:rsid w:val="00434EFA"/>
    <w:rsid w:val="004355ED"/>
    <w:rsid w:val="0043571F"/>
    <w:rsid w:val="0043576E"/>
    <w:rsid w:val="00435DDD"/>
    <w:rsid w:val="0043646C"/>
    <w:rsid w:val="004369AA"/>
    <w:rsid w:val="004373F1"/>
    <w:rsid w:val="004379C6"/>
    <w:rsid w:val="004407E9"/>
    <w:rsid w:val="004416FE"/>
    <w:rsid w:val="00441854"/>
    <w:rsid w:val="00441923"/>
    <w:rsid w:val="00441A1E"/>
    <w:rsid w:val="00441FEE"/>
    <w:rsid w:val="0044264B"/>
    <w:rsid w:val="004431F4"/>
    <w:rsid w:val="00443426"/>
    <w:rsid w:val="004434DE"/>
    <w:rsid w:val="00443D77"/>
    <w:rsid w:val="00444039"/>
    <w:rsid w:val="004442D9"/>
    <w:rsid w:val="00444548"/>
    <w:rsid w:val="00444F29"/>
    <w:rsid w:val="0044572B"/>
    <w:rsid w:val="004457D8"/>
    <w:rsid w:val="00446062"/>
    <w:rsid w:val="00446209"/>
    <w:rsid w:val="00447989"/>
    <w:rsid w:val="00447DE3"/>
    <w:rsid w:val="0045086F"/>
    <w:rsid w:val="00450ACA"/>
    <w:rsid w:val="00450DBC"/>
    <w:rsid w:val="00450DED"/>
    <w:rsid w:val="00451E1F"/>
    <w:rsid w:val="00452027"/>
    <w:rsid w:val="0045209B"/>
    <w:rsid w:val="00455779"/>
    <w:rsid w:val="004557DB"/>
    <w:rsid w:val="00456084"/>
    <w:rsid w:val="0045668A"/>
    <w:rsid w:val="00456709"/>
    <w:rsid w:val="00456898"/>
    <w:rsid w:val="00456D9A"/>
    <w:rsid w:val="00457356"/>
    <w:rsid w:val="0046000D"/>
    <w:rsid w:val="00460082"/>
    <w:rsid w:val="00460431"/>
    <w:rsid w:val="00460F38"/>
    <w:rsid w:val="00461212"/>
    <w:rsid w:val="00461AD1"/>
    <w:rsid w:val="00461CCB"/>
    <w:rsid w:val="00462D23"/>
    <w:rsid w:val="00463BB4"/>
    <w:rsid w:val="00463F47"/>
    <w:rsid w:val="00464954"/>
    <w:rsid w:val="00465DC7"/>
    <w:rsid w:val="004668BF"/>
    <w:rsid w:val="00466C9C"/>
    <w:rsid w:val="0046761C"/>
    <w:rsid w:val="00467918"/>
    <w:rsid w:val="00467B4B"/>
    <w:rsid w:val="00470C56"/>
    <w:rsid w:val="00471278"/>
    <w:rsid w:val="004717C3"/>
    <w:rsid w:val="00471CAB"/>
    <w:rsid w:val="0047236D"/>
    <w:rsid w:val="00472A44"/>
    <w:rsid w:val="00472A89"/>
    <w:rsid w:val="004745E7"/>
    <w:rsid w:val="00474695"/>
    <w:rsid w:val="00475642"/>
    <w:rsid w:val="00475B79"/>
    <w:rsid w:val="0047659B"/>
    <w:rsid w:val="00476705"/>
    <w:rsid w:val="004769E0"/>
    <w:rsid w:val="00477334"/>
    <w:rsid w:val="00477886"/>
    <w:rsid w:val="0048046E"/>
    <w:rsid w:val="00480CBC"/>
    <w:rsid w:val="00480D6C"/>
    <w:rsid w:val="0048100D"/>
    <w:rsid w:val="004812F3"/>
    <w:rsid w:val="00481DAB"/>
    <w:rsid w:val="0048292C"/>
    <w:rsid w:val="00482F22"/>
    <w:rsid w:val="00483322"/>
    <w:rsid w:val="00483D12"/>
    <w:rsid w:val="00483DE9"/>
    <w:rsid w:val="00484774"/>
    <w:rsid w:val="00484D0F"/>
    <w:rsid w:val="00484D95"/>
    <w:rsid w:val="00485306"/>
    <w:rsid w:val="0048530E"/>
    <w:rsid w:val="00485527"/>
    <w:rsid w:val="004855FC"/>
    <w:rsid w:val="00485634"/>
    <w:rsid w:val="004856ED"/>
    <w:rsid w:val="0048577A"/>
    <w:rsid w:val="00485D12"/>
    <w:rsid w:val="0048607F"/>
    <w:rsid w:val="00486187"/>
    <w:rsid w:val="00486FA0"/>
    <w:rsid w:val="00487484"/>
    <w:rsid w:val="00487761"/>
    <w:rsid w:val="00487AFA"/>
    <w:rsid w:val="00487BB7"/>
    <w:rsid w:val="00487E5C"/>
    <w:rsid w:val="0049045B"/>
    <w:rsid w:val="004904DE"/>
    <w:rsid w:val="004917A1"/>
    <w:rsid w:val="00491E65"/>
    <w:rsid w:val="00491FB4"/>
    <w:rsid w:val="0049312A"/>
    <w:rsid w:val="004931DA"/>
    <w:rsid w:val="0049350A"/>
    <w:rsid w:val="004937F6"/>
    <w:rsid w:val="00493802"/>
    <w:rsid w:val="0049392E"/>
    <w:rsid w:val="00493A16"/>
    <w:rsid w:val="0049409B"/>
    <w:rsid w:val="004968F7"/>
    <w:rsid w:val="00496A07"/>
    <w:rsid w:val="00496EDA"/>
    <w:rsid w:val="00497003"/>
    <w:rsid w:val="0049772B"/>
    <w:rsid w:val="004A01ED"/>
    <w:rsid w:val="004A084D"/>
    <w:rsid w:val="004A0D80"/>
    <w:rsid w:val="004A13E9"/>
    <w:rsid w:val="004A13EE"/>
    <w:rsid w:val="004A22C5"/>
    <w:rsid w:val="004A31E6"/>
    <w:rsid w:val="004A3A35"/>
    <w:rsid w:val="004A3B0A"/>
    <w:rsid w:val="004A3CD2"/>
    <w:rsid w:val="004A3CF5"/>
    <w:rsid w:val="004A4479"/>
    <w:rsid w:val="004A4515"/>
    <w:rsid w:val="004A4685"/>
    <w:rsid w:val="004A5321"/>
    <w:rsid w:val="004A5F2E"/>
    <w:rsid w:val="004A65CA"/>
    <w:rsid w:val="004A6B78"/>
    <w:rsid w:val="004A6E5A"/>
    <w:rsid w:val="004A6E94"/>
    <w:rsid w:val="004A7A11"/>
    <w:rsid w:val="004B0BF8"/>
    <w:rsid w:val="004B0DB3"/>
    <w:rsid w:val="004B1834"/>
    <w:rsid w:val="004B2194"/>
    <w:rsid w:val="004B2248"/>
    <w:rsid w:val="004B2658"/>
    <w:rsid w:val="004B2AED"/>
    <w:rsid w:val="004B2C28"/>
    <w:rsid w:val="004B2E92"/>
    <w:rsid w:val="004B2FBF"/>
    <w:rsid w:val="004B43A1"/>
    <w:rsid w:val="004B458B"/>
    <w:rsid w:val="004B482D"/>
    <w:rsid w:val="004B4E61"/>
    <w:rsid w:val="004B5A70"/>
    <w:rsid w:val="004B628F"/>
    <w:rsid w:val="004B68A5"/>
    <w:rsid w:val="004B6958"/>
    <w:rsid w:val="004B6B68"/>
    <w:rsid w:val="004B6BFA"/>
    <w:rsid w:val="004B7076"/>
    <w:rsid w:val="004B7AB4"/>
    <w:rsid w:val="004B7ABA"/>
    <w:rsid w:val="004B7C98"/>
    <w:rsid w:val="004B7E7C"/>
    <w:rsid w:val="004B7EE9"/>
    <w:rsid w:val="004C07F4"/>
    <w:rsid w:val="004C0CD2"/>
    <w:rsid w:val="004C111A"/>
    <w:rsid w:val="004C12C0"/>
    <w:rsid w:val="004C13EA"/>
    <w:rsid w:val="004C1573"/>
    <w:rsid w:val="004C1E87"/>
    <w:rsid w:val="004C2622"/>
    <w:rsid w:val="004C2B9C"/>
    <w:rsid w:val="004C2D43"/>
    <w:rsid w:val="004C2F9F"/>
    <w:rsid w:val="004C33F4"/>
    <w:rsid w:val="004C3508"/>
    <w:rsid w:val="004C35EF"/>
    <w:rsid w:val="004C3CAD"/>
    <w:rsid w:val="004C40DD"/>
    <w:rsid w:val="004C412D"/>
    <w:rsid w:val="004C41DD"/>
    <w:rsid w:val="004C4E19"/>
    <w:rsid w:val="004C5A13"/>
    <w:rsid w:val="004C5B9B"/>
    <w:rsid w:val="004C5EF2"/>
    <w:rsid w:val="004C62B6"/>
    <w:rsid w:val="004C6616"/>
    <w:rsid w:val="004C6881"/>
    <w:rsid w:val="004C71D4"/>
    <w:rsid w:val="004D0C65"/>
    <w:rsid w:val="004D1367"/>
    <w:rsid w:val="004D14DF"/>
    <w:rsid w:val="004D1634"/>
    <w:rsid w:val="004D1693"/>
    <w:rsid w:val="004D1700"/>
    <w:rsid w:val="004D1B72"/>
    <w:rsid w:val="004D2170"/>
    <w:rsid w:val="004D3109"/>
    <w:rsid w:val="004D342C"/>
    <w:rsid w:val="004D36E9"/>
    <w:rsid w:val="004D38AD"/>
    <w:rsid w:val="004D43EA"/>
    <w:rsid w:val="004D4A92"/>
    <w:rsid w:val="004D4C19"/>
    <w:rsid w:val="004D50B1"/>
    <w:rsid w:val="004D5141"/>
    <w:rsid w:val="004D5F7A"/>
    <w:rsid w:val="004D65F1"/>
    <w:rsid w:val="004D6930"/>
    <w:rsid w:val="004D729E"/>
    <w:rsid w:val="004D7BE4"/>
    <w:rsid w:val="004D7DA2"/>
    <w:rsid w:val="004E00A3"/>
    <w:rsid w:val="004E01F6"/>
    <w:rsid w:val="004E1158"/>
    <w:rsid w:val="004E1390"/>
    <w:rsid w:val="004E1528"/>
    <w:rsid w:val="004E1A18"/>
    <w:rsid w:val="004E2300"/>
    <w:rsid w:val="004E2502"/>
    <w:rsid w:val="004E261F"/>
    <w:rsid w:val="004E2DEB"/>
    <w:rsid w:val="004E314C"/>
    <w:rsid w:val="004E35B4"/>
    <w:rsid w:val="004E368B"/>
    <w:rsid w:val="004E3944"/>
    <w:rsid w:val="004E3C85"/>
    <w:rsid w:val="004E3CBE"/>
    <w:rsid w:val="004E3CBF"/>
    <w:rsid w:val="004E4103"/>
    <w:rsid w:val="004E45C0"/>
    <w:rsid w:val="004E47A8"/>
    <w:rsid w:val="004E5036"/>
    <w:rsid w:val="004E5AEF"/>
    <w:rsid w:val="004E60E6"/>
    <w:rsid w:val="004E67AF"/>
    <w:rsid w:val="004E6874"/>
    <w:rsid w:val="004E6AF9"/>
    <w:rsid w:val="004E6F4E"/>
    <w:rsid w:val="004E77E5"/>
    <w:rsid w:val="004F036E"/>
    <w:rsid w:val="004F0F69"/>
    <w:rsid w:val="004F1310"/>
    <w:rsid w:val="004F1727"/>
    <w:rsid w:val="004F180C"/>
    <w:rsid w:val="004F1B2C"/>
    <w:rsid w:val="004F1BF3"/>
    <w:rsid w:val="004F1DB3"/>
    <w:rsid w:val="004F242B"/>
    <w:rsid w:val="004F245B"/>
    <w:rsid w:val="004F2B46"/>
    <w:rsid w:val="004F3C25"/>
    <w:rsid w:val="004F3CC6"/>
    <w:rsid w:val="004F5389"/>
    <w:rsid w:val="004F5CDD"/>
    <w:rsid w:val="004F5F17"/>
    <w:rsid w:val="004F5FCD"/>
    <w:rsid w:val="004F60EE"/>
    <w:rsid w:val="004F6A1D"/>
    <w:rsid w:val="004F6B90"/>
    <w:rsid w:val="004F7551"/>
    <w:rsid w:val="004F78ED"/>
    <w:rsid w:val="004F7EAE"/>
    <w:rsid w:val="004F7ED5"/>
    <w:rsid w:val="004F7F31"/>
    <w:rsid w:val="00500126"/>
    <w:rsid w:val="005002C0"/>
    <w:rsid w:val="005003A3"/>
    <w:rsid w:val="005004EA"/>
    <w:rsid w:val="005005F2"/>
    <w:rsid w:val="00500BE3"/>
    <w:rsid w:val="00501B78"/>
    <w:rsid w:val="00502A4E"/>
    <w:rsid w:val="00503524"/>
    <w:rsid w:val="00503647"/>
    <w:rsid w:val="00503E4F"/>
    <w:rsid w:val="00504304"/>
    <w:rsid w:val="005043F4"/>
    <w:rsid w:val="005045D6"/>
    <w:rsid w:val="005048F3"/>
    <w:rsid w:val="00504A05"/>
    <w:rsid w:val="00504E44"/>
    <w:rsid w:val="00504F37"/>
    <w:rsid w:val="0050501A"/>
    <w:rsid w:val="0050636A"/>
    <w:rsid w:val="005063F8"/>
    <w:rsid w:val="00506495"/>
    <w:rsid w:val="00506888"/>
    <w:rsid w:val="0050708F"/>
    <w:rsid w:val="00507761"/>
    <w:rsid w:val="0050784F"/>
    <w:rsid w:val="00507E9C"/>
    <w:rsid w:val="00507FA0"/>
    <w:rsid w:val="00510377"/>
    <w:rsid w:val="00510BA0"/>
    <w:rsid w:val="00510DC6"/>
    <w:rsid w:val="0051116F"/>
    <w:rsid w:val="005111EC"/>
    <w:rsid w:val="00511F41"/>
    <w:rsid w:val="00511F7F"/>
    <w:rsid w:val="00511FF7"/>
    <w:rsid w:val="005120EB"/>
    <w:rsid w:val="005123FA"/>
    <w:rsid w:val="005124AF"/>
    <w:rsid w:val="00512831"/>
    <w:rsid w:val="00512C8F"/>
    <w:rsid w:val="00513BDF"/>
    <w:rsid w:val="00513F2B"/>
    <w:rsid w:val="005141CC"/>
    <w:rsid w:val="005147F1"/>
    <w:rsid w:val="00514A1A"/>
    <w:rsid w:val="00514BE2"/>
    <w:rsid w:val="00514F4C"/>
    <w:rsid w:val="0051573E"/>
    <w:rsid w:val="0051620E"/>
    <w:rsid w:val="00516334"/>
    <w:rsid w:val="00516582"/>
    <w:rsid w:val="005175AB"/>
    <w:rsid w:val="005176A4"/>
    <w:rsid w:val="005176A6"/>
    <w:rsid w:val="005178C3"/>
    <w:rsid w:val="0051798B"/>
    <w:rsid w:val="00517ECC"/>
    <w:rsid w:val="00520DF1"/>
    <w:rsid w:val="00520E7B"/>
    <w:rsid w:val="00521C48"/>
    <w:rsid w:val="00521E57"/>
    <w:rsid w:val="005220BA"/>
    <w:rsid w:val="00522F80"/>
    <w:rsid w:val="0052339C"/>
    <w:rsid w:val="005234B6"/>
    <w:rsid w:val="00523EC1"/>
    <w:rsid w:val="005241F9"/>
    <w:rsid w:val="00524F37"/>
    <w:rsid w:val="0052500A"/>
    <w:rsid w:val="005258AB"/>
    <w:rsid w:val="005261E2"/>
    <w:rsid w:val="00527A31"/>
    <w:rsid w:val="00527A44"/>
    <w:rsid w:val="00527E24"/>
    <w:rsid w:val="0053005C"/>
    <w:rsid w:val="005312EE"/>
    <w:rsid w:val="00531AF1"/>
    <w:rsid w:val="00531C2C"/>
    <w:rsid w:val="005325B4"/>
    <w:rsid w:val="00532CE8"/>
    <w:rsid w:val="00533563"/>
    <w:rsid w:val="00533B73"/>
    <w:rsid w:val="00533F61"/>
    <w:rsid w:val="00534111"/>
    <w:rsid w:val="005348F0"/>
    <w:rsid w:val="00535414"/>
    <w:rsid w:val="005357DC"/>
    <w:rsid w:val="00535A26"/>
    <w:rsid w:val="00535C08"/>
    <w:rsid w:val="00536022"/>
    <w:rsid w:val="00536B75"/>
    <w:rsid w:val="00536E3F"/>
    <w:rsid w:val="0053761F"/>
    <w:rsid w:val="0054002A"/>
    <w:rsid w:val="005408D1"/>
    <w:rsid w:val="005409A2"/>
    <w:rsid w:val="00541320"/>
    <w:rsid w:val="00541EBF"/>
    <w:rsid w:val="0054202C"/>
    <w:rsid w:val="00542152"/>
    <w:rsid w:val="00543728"/>
    <w:rsid w:val="005444B9"/>
    <w:rsid w:val="00544B78"/>
    <w:rsid w:val="005450AE"/>
    <w:rsid w:val="00545BB4"/>
    <w:rsid w:val="00545DD2"/>
    <w:rsid w:val="0054690F"/>
    <w:rsid w:val="0054798A"/>
    <w:rsid w:val="00547E00"/>
    <w:rsid w:val="005502A7"/>
    <w:rsid w:val="005508A5"/>
    <w:rsid w:val="005508A9"/>
    <w:rsid w:val="005508AE"/>
    <w:rsid w:val="0055091F"/>
    <w:rsid w:val="00550BA5"/>
    <w:rsid w:val="00551823"/>
    <w:rsid w:val="00551BF9"/>
    <w:rsid w:val="00551E30"/>
    <w:rsid w:val="005525F9"/>
    <w:rsid w:val="0055282F"/>
    <w:rsid w:val="00552BE7"/>
    <w:rsid w:val="00552F6B"/>
    <w:rsid w:val="00552F7F"/>
    <w:rsid w:val="00553702"/>
    <w:rsid w:val="00553964"/>
    <w:rsid w:val="00554B52"/>
    <w:rsid w:val="00556AB9"/>
    <w:rsid w:val="00556B1D"/>
    <w:rsid w:val="00557F93"/>
    <w:rsid w:val="00560FC1"/>
    <w:rsid w:val="00561102"/>
    <w:rsid w:val="005614F1"/>
    <w:rsid w:val="005619C1"/>
    <w:rsid w:val="005620D6"/>
    <w:rsid w:val="00562104"/>
    <w:rsid w:val="00562F83"/>
    <w:rsid w:val="005636B4"/>
    <w:rsid w:val="00563763"/>
    <w:rsid w:val="0056395D"/>
    <w:rsid w:val="005639F9"/>
    <w:rsid w:val="00563A89"/>
    <w:rsid w:val="005646F3"/>
    <w:rsid w:val="00564763"/>
    <w:rsid w:val="005651BA"/>
    <w:rsid w:val="0056612E"/>
    <w:rsid w:val="005663F6"/>
    <w:rsid w:val="00567604"/>
    <w:rsid w:val="005701D1"/>
    <w:rsid w:val="0057063F"/>
    <w:rsid w:val="00570F9E"/>
    <w:rsid w:val="005713EB"/>
    <w:rsid w:val="00571927"/>
    <w:rsid w:val="00571ACE"/>
    <w:rsid w:val="00571ADB"/>
    <w:rsid w:val="00571B27"/>
    <w:rsid w:val="00572304"/>
    <w:rsid w:val="00572709"/>
    <w:rsid w:val="00572B33"/>
    <w:rsid w:val="00573069"/>
    <w:rsid w:val="005731D0"/>
    <w:rsid w:val="0057351C"/>
    <w:rsid w:val="005737FD"/>
    <w:rsid w:val="00573906"/>
    <w:rsid w:val="00574266"/>
    <w:rsid w:val="0057468D"/>
    <w:rsid w:val="00574E3F"/>
    <w:rsid w:val="005752A6"/>
    <w:rsid w:val="005755AC"/>
    <w:rsid w:val="00575A3C"/>
    <w:rsid w:val="0057688A"/>
    <w:rsid w:val="00576D58"/>
    <w:rsid w:val="00577328"/>
    <w:rsid w:val="00577F45"/>
    <w:rsid w:val="00580075"/>
    <w:rsid w:val="0058009C"/>
    <w:rsid w:val="00580A60"/>
    <w:rsid w:val="00580A7E"/>
    <w:rsid w:val="00580AFB"/>
    <w:rsid w:val="00580B57"/>
    <w:rsid w:val="00581F8F"/>
    <w:rsid w:val="00582924"/>
    <w:rsid w:val="00582A16"/>
    <w:rsid w:val="00582C2F"/>
    <w:rsid w:val="005835D9"/>
    <w:rsid w:val="0058396B"/>
    <w:rsid w:val="00583B33"/>
    <w:rsid w:val="00583B4F"/>
    <w:rsid w:val="00583D43"/>
    <w:rsid w:val="00583F07"/>
    <w:rsid w:val="0058418F"/>
    <w:rsid w:val="00584717"/>
    <w:rsid w:val="00584A23"/>
    <w:rsid w:val="00584DCD"/>
    <w:rsid w:val="005856C7"/>
    <w:rsid w:val="00585876"/>
    <w:rsid w:val="00585920"/>
    <w:rsid w:val="00585D68"/>
    <w:rsid w:val="00585FD4"/>
    <w:rsid w:val="005862F9"/>
    <w:rsid w:val="00586689"/>
    <w:rsid w:val="00586832"/>
    <w:rsid w:val="00586931"/>
    <w:rsid w:val="0058722A"/>
    <w:rsid w:val="00587A42"/>
    <w:rsid w:val="00587ACE"/>
    <w:rsid w:val="00587CA2"/>
    <w:rsid w:val="00590577"/>
    <w:rsid w:val="00590CF8"/>
    <w:rsid w:val="005913BB"/>
    <w:rsid w:val="00591C16"/>
    <w:rsid w:val="00592071"/>
    <w:rsid w:val="005927CB"/>
    <w:rsid w:val="005928B0"/>
    <w:rsid w:val="00592ED6"/>
    <w:rsid w:val="00593005"/>
    <w:rsid w:val="00593949"/>
    <w:rsid w:val="00593E15"/>
    <w:rsid w:val="00594268"/>
    <w:rsid w:val="005943F5"/>
    <w:rsid w:val="00594439"/>
    <w:rsid w:val="0059446C"/>
    <w:rsid w:val="0059451A"/>
    <w:rsid w:val="0059474A"/>
    <w:rsid w:val="00594ADF"/>
    <w:rsid w:val="00595481"/>
    <w:rsid w:val="00595E94"/>
    <w:rsid w:val="0059633E"/>
    <w:rsid w:val="00596D7E"/>
    <w:rsid w:val="005977DA"/>
    <w:rsid w:val="005A04DA"/>
    <w:rsid w:val="005A06AB"/>
    <w:rsid w:val="005A0706"/>
    <w:rsid w:val="005A1296"/>
    <w:rsid w:val="005A165B"/>
    <w:rsid w:val="005A1A55"/>
    <w:rsid w:val="005A2C81"/>
    <w:rsid w:val="005A2F2F"/>
    <w:rsid w:val="005A3745"/>
    <w:rsid w:val="005A3AF3"/>
    <w:rsid w:val="005A3E38"/>
    <w:rsid w:val="005A4937"/>
    <w:rsid w:val="005A543F"/>
    <w:rsid w:val="005A6692"/>
    <w:rsid w:val="005A75C5"/>
    <w:rsid w:val="005A7A96"/>
    <w:rsid w:val="005A7E5B"/>
    <w:rsid w:val="005B1810"/>
    <w:rsid w:val="005B1877"/>
    <w:rsid w:val="005B1CE5"/>
    <w:rsid w:val="005B1D65"/>
    <w:rsid w:val="005B1DD4"/>
    <w:rsid w:val="005B1E0C"/>
    <w:rsid w:val="005B1F94"/>
    <w:rsid w:val="005B241C"/>
    <w:rsid w:val="005B2BAC"/>
    <w:rsid w:val="005B2BCF"/>
    <w:rsid w:val="005B2E66"/>
    <w:rsid w:val="005B343F"/>
    <w:rsid w:val="005B3C12"/>
    <w:rsid w:val="005B45BF"/>
    <w:rsid w:val="005B4A24"/>
    <w:rsid w:val="005B516C"/>
    <w:rsid w:val="005B5F94"/>
    <w:rsid w:val="005B617F"/>
    <w:rsid w:val="005B61A7"/>
    <w:rsid w:val="005C0931"/>
    <w:rsid w:val="005C0C17"/>
    <w:rsid w:val="005C17FA"/>
    <w:rsid w:val="005C1D39"/>
    <w:rsid w:val="005C1FCA"/>
    <w:rsid w:val="005C256C"/>
    <w:rsid w:val="005C25A7"/>
    <w:rsid w:val="005C26CB"/>
    <w:rsid w:val="005C2BD6"/>
    <w:rsid w:val="005C2D8C"/>
    <w:rsid w:val="005C40BF"/>
    <w:rsid w:val="005C42CE"/>
    <w:rsid w:val="005C440D"/>
    <w:rsid w:val="005C496E"/>
    <w:rsid w:val="005C5057"/>
    <w:rsid w:val="005C50C5"/>
    <w:rsid w:val="005C5B30"/>
    <w:rsid w:val="005C5DA8"/>
    <w:rsid w:val="005C628A"/>
    <w:rsid w:val="005C6C7A"/>
    <w:rsid w:val="005C79A2"/>
    <w:rsid w:val="005C7A3B"/>
    <w:rsid w:val="005C7E49"/>
    <w:rsid w:val="005D0C6F"/>
    <w:rsid w:val="005D0E7C"/>
    <w:rsid w:val="005D0EC0"/>
    <w:rsid w:val="005D0EDD"/>
    <w:rsid w:val="005D1A04"/>
    <w:rsid w:val="005D1D0D"/>
    <w:rsid w:val="005D28B7"/>
    <w:rsid w:val="005D2B2C"/>
    <w:rsid w:val="005D2E83"/>
    <w:rsid w:val="005D3859"/>
    <w:rsid w:val="005D387C"/>
    <w:rsid w:val="005D3CAE"/>
    <w:rsid w:val="005D420D"/>
    <w:rsid w:val="005D43A9"/>
    <w:rsid w:val="005D4C0A"/>
    <w:rsid w:val="005D4EA7"/>
    <w:rsid w:val="005D58EB"/>
    <w:rsid w:val="005D5B1C"/>
    <w:rsid w:val="005D5E14"/>
    <w:rsid w:val="005D650A"/>
    <w:rsid w:val="005D6D22"/>
    <w:rsid w:val="005D72EB"/>
    <w:rsid w:val="005D7342"/>
    <w:rsid w:val="005D7CEB"/>
    <w:rsid w:val="005E00AA"/>
    <w:rsid w:val="005E0340"/>
    <w:rsid w:val="005E05DC"/>
    <w:rsid w:val="005E0A5D"/>
    <w:rsid w:val="005E1FF6"/>
    <w:rsid w:val="005E20DF"/>
    <w:rsid w:val="005E24A0"/>
    <w:rsid w:val="005E28B2"/>
    <w:rsid w:val="005E333D"/>
    <w:rsid w:val="005E35DD"/>
    <w:rsid w:val="005E418D"/>
    <w:rsid w:val="005E4E87"/>
    <w:rsid w:val="005E54C0"/>
    <w:rsid w:val="005E5CB1"/>
    <w:rsid w:val="005E5D68"/>
    <w:rsid w:val="005E6192"/>
    <w:rsid w:val="005E61E6"/>
    <w:rsid w:val="005E691B"/>
    <w:rsid w:val="005E69DB"/>
    <w:rsid w:val="005E6F04"/>
    <w:rsid w:val="005E72EA"/>
    <w:rsid w:val="005E7DF2"/>
    <w:rsid w:val="005E7EF3"/>
    <w:rsid w:val="005F10A1"/>
    <w:rsid w:val="005F1DB4"/>
    <w:rsid w:val="005F206F"/>
    <w:rsid w:val="005F21B1"/>
    <w:rsid w:val="005F2618"/>
    <w:rsid w:val="005F2643"/>
    <w:rsid w:val="005F2C72"/>
    <w:rsid w:val="005F2F8B"/>
    <w:rsid w:val="005F3043"/>
    <w:rsid w:val="005F32ED"/>
    <w:rsid w:val="005F3388"/>
    <w:rsid w:val="005F35C0"/>
    <w:rsid w:val="005F59C8"/>
    <w:rsid w:val="005F60BC"/>
    <w:rsid w:val="005F6FAA"/>
    <w:rsid w:val="005F7A0B"/>
    <w:rsid w:val="005F7B74"/>
    <w:rsid w:val="006002E5"/>
    <w:rsid w:val="006017F3"/>
    <w:rsid w:val="00601C82"/>
    <w:rsid w:val="00601DBA"/>
    <w:rsid w:val="00602273"/>
    <w:rsid w:val="0060348D"/>
    <w:rsid w:val="0060421E"/>
    <w:rsid w:val="006045DD"/>
    <w:rsid w:val="00605585"/>
    <w:rsid w:val="00605F27"/>
    <w:rsid w:val="0060626A"/>
    <w:rsid w:val="00606AD3"/>
    <w:rsid w:val="00607613"/>
    <w:rsid w:val="0060782E"/>
    <w:rsid w:val="00607ADC"/>
    <w:rsid w:val="0061030C"/>
    <w:rsid w:val="0061049F"/>
    <w:rsid w:val="0061059D"/>
    <w:rsid w:val="00610B53"/>
    <w:rsid w:val="00612DB1"/>
    <w:rsid w:val="00613490"/>
    <w:rsid w:val="00613516"/>
    <w:rsid w:val="00613B86"/>
    <w:rsid w:val="0061418B"/>
    <w:rsid w:val="0061498A"/>
    <w:rsid w:val="00614AFC"/>
    <w:rsid w:val="00614D9D"/>
    <w:rsid w:val="0061554F"/>
    <w:rsid w:val="0061624E"/>
    <w:rsid w:val="00616376"/>
    <w:rsid w:val="006166D0"/>
    <w:rsid w:val="00616A19"/>
    <w:rsid w:val="006170BD"/>
    <w:rsid w:val="00617210"/>
    <w:rsid w:val="0062078D"/>
    <w:rsid w:val="00620899"/>
    <w:rsid w:val="00620C2A"/>
    <w:rsid w:val="00622799"/>
    <w:rsid w:val="006228B2"/>
    <w:rsid w:val="00623F0C"/>
    <w:rsid w:val="006246DE"/>
    <w:rsid w:val="00624B0E"/>
    <w:rsid w:val="00624DD6"/>
    <w:rsid w:val="00626248"/>
    <w:rsid w:val="006263B0"/>
    <w:rsid w:val="00627018"/>
    <w:rsid w:val="00627368"/>
    <w:rsid w:val="00627CC7"/>
    <w:rsid w:val="00627EB8"/>
    <w:rsid w:val="0063058A"/>
    <w:rsid w:val="006316EC"/>
    <w:rsid w:val="0063171B"/>
    <w:rsid w:val="00631EB1"/>
    <w:rsid w:val="006323C0"/>
    <w:rsid w:val="006326F4"/>
    <w:rsid w:val="006328A1"/>
    <w:rsid w:val="00632CB6"/>
    <w:rsid w:val="0063406E"/>
    <w:rsid w:val="00634459"/>
    <w:rsid w:val="00634A00"/>
    <w:rsid w:val="00634AD0"/>
    <w:rsid w:val="00634BDA"/>
    <w:rsid w:val="00634C42"/>
    <w:rsid w:val="00634CE6"/>
    <w:rsid w:val="006350A9"/>
    <w:rsid w:val="006353F1"/>
    <w:rsid w:val="00635AD0"/>
    <w:rsid w:val="00635C9A"/>
    <w:rsid w:val="00635EB3"/>
    <w:rsid w:val="00636536"/>
    <w:rsid w:val="006366D3"/>
    <w:rsid w:val="0063766A"/>
    <w:rsid w:val="00637EBE"/>
    <w:rsid w:val="00637FA4"/>
    <w:rsid w:val="00641436"/>
    <w:rsid w:val="00641592"/>
    <w:rsid w:val="00642CAC"/>
    <w:rsid w:val="00642E3B"/>
    <w:rsid w:val="006433E6"/>
    <w:rsid w:val="00643F4E"/>
    <w:rsid w:val="00644D11"/>
    <w:rsid w:val="00644D67"/>
    <w:rsid w:val="00645731"/>
    <w:rsid w:val="00645E39"/>
    <w:rsid w:val="00645FCF"/>
    <w:rsid w:val="006460F4"/>
    <w:rsid w:val="006467F2"/>
    <w:rsid w:val="00646C45"/>
    <w:rsid w:val="00646D9F"/>
    <w:rsid w:val="00647444"/>
    <w:rsid w:val="00650873"/>
    <w:rsid w:val="00650AA0"/>
    <w:rsid w:val="00651942"/>
    <w:rsid w:val="00651B49"/>
    <w:rsid w:val="00652694"/>
    <w:rsid w:val="00653392"/>
    <w:rsid w:val="00654ED9"/>
    <w:rsid w:val="00655B91"/>
    <w:rsid w:val="00656380"/>
    <w:rsid w:val="00656833"/>
    <w:rsid w:val="00656CB7"/>
    <w:rsid w:val="00656EB6"/>
    <w:rsid w:val="00657316"/>
    <w:rsid w:val="00657C4C"/>
    <w:rsid w:val="00657D39"/>
    <w:rsid w:val="00660431"/>
    <w:rsid w:val="006606A6"/>
    <w:rsid w:val="006609AC"/>
    <w:rsid w:val="00660A8B"/>
    <w:rsid w:val="0066125E"/>
    <w:rsid w:val="00661707"/>
    <w:rsid w:val="006617CE"/>
    <w:rsid w:val="006619DE"/>
    <w:rsid w:val="0066214D"/>
    <w:rsid w:val="00662178"/>
    <w:rsid w:val="00662766"/>
    <w:rsid w:val="00662903"/>
    <w:rsid w:val="00662BBA"/>
    <w:rsid w:val="00662D30"/>
    <w:rsid w:val="00662D59"/>
    <w:rsid w:val="00662ED0"/>
    <w:rsid w:val="00663237"/>
    <w:rsid w:val="00663AF7"/>
    <w:rsid w:val="00663E58"/>
    <w:rsid w:val="006646CB"/>
    <w:rsid w:val="0066530B"/>
    <w:rsid w:val="00665BF5"/>
    <w:rsid w:val="006660B3"/>
    <w:rsid w:val="006661DA"/>
    <w:rsid w:val="0066628B"/>
    <w:rsid w:val="006667E1"/>
    <w:rsid w:val="00666DBF"/>
    <w:rsid w:val="00667437"/>
    <w:rsid w:val="00667596"/>
    <w:rsid w:val="006675F5"/>
    <w:rsid w:val="006679C4"/>
    <w:rsid w:val="00667C4D"/>
    <w:rsid w:val="00667FAF"/>
    <w:rsid w:val="00670422"/>
    <w:rsid w:val="00670D05"/>
    <w:rsid w:val="00670EF1"/>
    <w:rsid w:val="006724CA"/>
    <w:rsid w:val="00672D7B"/>
    <w:rsid w:val="006744B1"/>
    <w:rsid w:val="00674C06"/>
    <w:rsid w:val="00674E09"/>
    <w:rsid w:val="00674EB0"/>
    <w:rsid w:val="00674FFE"/>
    <w:rsid w:val="006755D4"/>
    <w:rsid w:val="00675E18"/>
    <w:rsid w:val="006768F7"/>
    <w:rsid w:val="00676D5A"/>
    <w:rsid w:val="00676F76"/>
    <w:rsid w:val="00676FE1"/>
    <w:rsid w:val="00677D38"/>
    <w:rsid w:val="00677E3C"/>
    <w:rsid w:val="0068061D"/>
    <w:rsid w:val="0068174B"/>
    <w:rsid w:val="00681755"/>
    <w:rsid w:val="006828CB"/>
    <w:rsid w:val="00682CFB"/>
    <w:rsid w:val="00682D6D"/>
    <w:rsid w:val="0068328A"/>
    <w:rsid w:val="00683AB8"/>
    <w:rsid w:val="00684728"/>
    <w:rsid w:val="00684847"/>
    <w:rsid w:val="00684F34"/>
    <w:rsid w:val="00685052"/>
    <w:rsid w:val="0068521D"/>
    <w:rsid w:val="006859D3"/>
    <w:rsid w:val="006865F0"/>
    <w:rsid w:val="00686D15"/>
    <w:rsid w:val="006872B3"/>
    <w:rsid w:val="00687382"/>
    <w:rsid w:val="006874CC"/>
    <w:rsid w:val="00687B5F"/>
    <w:rsid w:val="00687E77"/>
    <w:rsid w:val="00690228"/>
    <w:rsid w:val="00690710"/>
    <w:rsid w:val="00692B22"/>
    <w:rsid w:val="00692F5B"/>
    <w:rsid w:val="00693946"/>
    <w:rsid w:val="00693A60"/>
    <w:rsid w:val="00694402"/>
    <w:rsid w:val="00694D3C"/>
    <w:rsid w:val="00694E80"/>
    <w:rsid w:val="006950A1"/>
    <w:rsid w:val="0069538A"/>
    <w:rsid w:val="00695910"/>
    <w:rsid w:val="00695DBE"/>
    <w:rsid w:val="00697014"/>
    <w:rsid w:val="00697D8D"/>
    <w:rsid w:val="00697EDF"/>
    <w:rsid w:val="006A00A1"/>
    <w:rsid w:val="006A07E1"/>
    <w:rsid w:val="006A0DAB"/>
    <w:rsid w:val="006A15A4"/>
    <w:rsid w:val="006A23EB"/>
    <w:rsid w:val="006A2D2D"/>
    <w:rsid w:val="006A339F"/>
    <w:rsid w:val="006A3401"/>
    <w:rsid w:val="006A371C"/>
    <w:rsid w:val="006A37A7"/>
    <w:rsid w:val="006A3B69"/>
    <w:rsid w:val="006A4AA0"/>
    <w:rsid w:val="006A4C45"/>
    <w:rsid w:val="006A5DD5"/>
    <w:rsid w:val="006A6081"/>
    <w:rsid w:val="006A7776"/>
    <w:rsid w:val="006A7D40"/>
    <w:rsid w:val="006A7D91"/>
    <w:rsid w:val="006B014C"/>
    <w:rsid w:val="006B065C"/>
    <w:rsid w:val="006B092A"/>
    <w:rsid w:val="006B0ABD"/>
    <w:rsid w:val="006B0D3A"/>
    <w:rsid w:val="006B0DB8"/>
    <w:rsid w:val="006B1173"/>
    <w:rsid w:val="006B19AA"/>
    <w:rsid w:val="006B2154"/>
    <w:rsid w:val="006B21C7"/>
    <w:rsid w:val="006B25C9"/>
    <w:rsid w:val="006B277B"/>
    <w:rsid w:val="006B286B"/>
    <w:rsid w:val="006B2A92"/>
    <w:rsid w:val="006B2B15"/>
    <w:rsid w:val="006B2ECB"/>
    <w:rsid w:val="006B316F"/>
    <w:rsid w:val="006B3339"/>
    <w:rsid w:val="006B384D"/>
    <w:rsid w:val="006B42B8"/>
    <w:rsid w:val="006B4676"/>
    <w:rsid w:val="006B4CE2"/>
    <w:rsid w:val="006B4F64"/>
    <w:rsid w:val="006B527C"/>
    <w:rsid w:val="006B544E"/>
    <w:rsid w:val="006B5976"/>
    <w:rsid w:val="006B5AA6"/>
    <w:rsid w:val="006B5D1E"/>
    <w:rsid w:val="006B5ED4"/>
    <w:rsid w:val="006B6ADC"/>
    <w:rsid w:val="006B6B5D"/>
    <w:rsid w:val="006B7221"/>
    <w:rsid w:val="006B729F"/>
    <w:rsid w:val="006B735C"/>
    <w:rsid w:val="006B7BA8"/>
    <w:rsid w:val="006B7D69"/>
    <w:rsid w:val="006B7F6F"/>
    <w:rsid w:val="006C028C"/>
    <w:rsid w:val="006C0299"/>
    <w:rsid w:val="006C0B68"/>
    <w:rsid w:val="006C102A"/>
    <w:rsid w:val="006C1A9E"/>
    <w:rsid w:val="006C2941"/>
    <w:rsid w:val="006C3CF2"/>
    <w:rsid w:val="006C402A"/>
    <w:rsid w:val="006C436A"/>
    <w:rsid w:val="006C4C5A"/>
    <w:rsid w:val="006C4E48"/>
    <w:rsid w:val="006C558C"/>
    <w:rsid w:val="006C6056"/>
    <w:rsid w:val="006C69F1"/>
    <w:rsid w:val="006C7A4B"/>
    <w:rsid w:val="006C7E0B"/>
    <w:rsid w:val="006D04C0"/>
    <w:rsid w:val="006D0ACB"/>
    <w:rsid w:val="006D0FF1"/>
    <w:rsid w:val="006D1438"/>
    <w:rsid w:val="006D1920"/>
    <w:rsid w:val="006D1A98"/>
    <w:rsid w:val="006D1C94"/>
    <w:rsid w:val="006D1D1E"/>
    <w:rsid w:val="006D2517"/>
    <w:rsid w:val="006D271F"/>
    <w:rsid w:val="006D30C3"/>
    <w:rsid w:val="006D321B"/>
    <w:rsid w:val="006D338A"/>
    <w:rsid w:val="006D388B"/>
    <w:rsid w:val="006D3F58"/>
    <w:rsid w:val="006D4652"/>
    <w:rsid w:val="006D4B05"/>
    <w:rsid w:val="006D4F9B"/>
    <w:rsid w:val="006D4FA9"/>
    <w:rsid w:val="006D5593"/>
    <w:rsid w:val="006D5F54"/>
    <w:rsid w:val="006D5FFA"/>
    <w:rsid w:val="006D74AA"/>
    <w:rsid w:val="006D7F31"/>
    <w:rsid w:val="006E071A"/>
    <w:rsid w:val="006E0780"/>
    <w:rsid w:val="006E0865"/>
    <w:rsid w:val="006E0DBE"/>
    <w:rsid w:val="006E0E0C"/>
    <w:rsid w:val="006E1CFB"/>
    <w:rsid w:val="006E2008"/>
    <w:rsid w:val="006E254B"/>
    <w:rsid w:val="006E279B"/>
    <w:rsid w:val="006E371E"/>
    <w:rsid w:val="006E4057"/>
    <w:rsid w:val="006E4090"/>
    <w:rsid w:val="006E43AF"/>
    <w:rsid w:val="006E4722"/>
    <w:rsid w:val="006E4B21"/>
    <w:rsid w:val="006E4DBC"/>
    <w:rsid w:val="006E53A6"/>
    <w:rsid w:val="006E6F9E"/>
    <w:rsid w:val="006E7AF2"/>
    <w:rsid w:val="006F0206"/>
    <w:rsid w:val="006F03EE"/>
    <w:rsid w:val="006F06CA"/>
    <w:rsid w:val="006F0E4C"/>
    <w:rsid w:val="006F120C"/>
    <w:rsid w:val="006F1577"/>
    <w:rsid w:val="006F25CF"/>
    <w:rsid w:val="006F25DF"/>
    <w:rsid w:val="006F2BDA"/>
    <w:rsid w:val="006F2F23"/>
    <w:rsid w:val="006F3313"/>
    <w:rsid w:val="006F354B"/>
    <w:rsid w:val="006F3D02"/>
    <w:rsid w:val="006F3EAB"/>
    <w:rsid w:val="006F3F9A"/>
    <w:rsid w:val="006F4B8D"/>
    <w:rsid w:val="006F4CC4"/>
    <w:rsid w:val="006F4DB0"/>
    <w:rsid w:val="006F5BF7"/>
    <w:rsid w:val="006F5C2B"/>
    <w:rsid w:val="006F5FD1"/>
    <w:rsid w:val="006F76F6"/>
    <w:rsid w:val="006F7847"/>
    <w:rsid w:val="006F7B15"/>
    <w:rsid w:val="007002B0"/>
    <w:rsid w:val="00700842"/>
    <w:rsid w:val="00700CFE"/>
    <w:rsid w:val="00700FCD"/>
    <w:rsid w:val="0070101F"/>
    <w:rsid w:val="00701564"/>
    <w:rsid w:val="00701BDB"/>
    <w:rsid w:val="00701DD2"/>
    <w:rsid w:val="00701F35"/>
    <w:rsid w:val="007022DB"/>
    <w:rsid w:val="00702816"/>
    <w:rsid w:val="007035DD"/>
    <w:rsid w:val="00703D60"/>
    <w:rsid w:val="00704F1E"/>
    <w:rsid w:val="00704FCB"/>
    <w:rsid w:val="007051BD"/>
    <w:rsid w:val="0070580C"/>
    <w:rsid w:val="00705BEF"/>
    <w:rsid w:val="00705E90"/>
    <w:rsid w:val="0070602F"/>
    <w:rsid w:val="00706041"/>
    <w:rsid w:val="00706308"/>
    <w:rsid w:val="00706971"/>
    <w:rsid w:val="00706F86"/>
    <w:rsid w:val="0070794B"/>
    <w:rsid w:val="00707972"/>
    <w:rsid w:val="00707D82"/>
    <w:rsid w:val="00710C7C"/>
    <w:rsid w:val="00710D0D"/>
    <w:rsid w:val="00711C2B"/>
    <w:rsid w:val="007123D5"/>
    <w:rsid w:val="0071285D"/>
    <w:rsid w:val="00712D37"/>
    <w:rsid w:val="00713559"/>
    <w:rsid w:val="00714233"/>
    <w:rsid w:val="007145F2"/>
    <w:rsid w:val="007148B9"/>
    <w:rsid w:val="00715140"/>
    <w:rsid w:val="00715760"/>
    <w:rsid w:val="00716613"/>
    <w:rsid w:val="00716787"/>
    <w:rsid w:val="00716C8E"/>
    <w:rsid w:val="00716E19"/>
    <w:rsid w:val="00717006"/>
    <w:rsid w:val="00717523"/>
    <w:rsid w:val="007179B5"/>
    <w:rsid w:val="00717B03"/>
    <w:rsid w:val="00717BC4"/>
    <w:rsid w:val="00720163"/>
    <w:rsid w:val="00720350"/>
    <w:rsid w:val="00720F8A"/>
    <w:rsid w:val="00720F8B"/>
    <w:rsid w:val="007212AB"/>
    <w:rsid w:val="007214DE"/>
    <w:rsid w:val="0072171F"/>
    <w:rsid w:val="00721984"/>
    <w:rsid w:val="007219D2"/>
    <w:rsid w:val="0072239E"/>
    <w:rsid w:val="00723186"/>
    <w:rsid w:val="007244AE"/>
    <w:rsid w:val="007248F9"/>
    <w:rsid w:val="007249CA"/>
    <w:rsid w:val="00724BC0"/>
    <w:rsid w:val="00724C4D"/>
    <w:rsid w:val="00725047"/>
    <w:rsid w:val="00725219"/>
    <w:rsid w:val="00725535"/>
    <w:rsid w:val="00725848"/>
    <w:rsid w:val="00725F62"/>
    <w:rsid w:val="00726C69"/>
    <w:rsid w:val="0072726D"/>
    <w:rsid w:val="00730065"/>
    <w:rsid w:val="00730374"/>
    <w:rsid w:val="007306C8"/>
    <w:rsid w:val="0073105A"/>
    <w:rsid w:val="00731424"/>
    <w:rsid w:val="00731457"/>
    <w:rsid w:val="007321A3"/>
    <w:rsid w:val="00733F64"/>
    <w:rsid w:val="00734091"/>
    <w:rsid w:val="00734433"/>
    <w:rsid w:val="00734570"/>
    <w:rsid w:val="00734902"/>
    <w:rsid w:val="00734BE0"/>
    <w:rsid w:val="00734DFF"/>
    <w:rsid w:val="00735195"/>
    <w:rsid w:val="00735B08"/>
    <w:rsid w:val="00736A4F"/>
    <w:rsid w:val="00737186"/>
    <w:rsid w:val="007375CC"/>
    <w:rsid w:val="00740DED"/>
    <w:rsid w:val="00740ED7"/>
    <w:rsid w:val="0074138C"/>
    <w:rsid w:val="00741832"/>
    <w:rsid w:val="007418D3"/>
    <w:rsid w:val="00741FAE"/>
    <w:rsid w:val="00742090"/>
    <w:rsid w:val="00742217"/>
    <w:rsid w:val="00742D8A"/>
    <w:rsid w:val="00743070"/>
    <w:rsid w:val="0074321B"/>
    <w:rsid w:val="00744115"/>
    <w:rsid w:val="00744672"/>
    <w:rsid w:val="00744921"/>
    <w:rsid w:val="007449A8"/>
    <w:rsid w:val="00744DF3"/>
    <w:rsid w:val="00744F7B"/>
    <w:rsid w:val="007456F6"/>
    <w:rsid w:val="007460EE"/>
    <w:rsid w:val="007461FA"/>
    <w:rsid w:val="0074621A"/>
    <w:rsid w:val="00746931"/>
    <w:rsid w:val="00746B8F"/>
    <w:rsid w:val="00746B99"/>
    <w:rsid w:val="00750909"/>
    <w:rsid w:val="007513A7"/>
    <w:rsid w:val="00753181"/>
    <w:rsid w:val="007532A7"/>
    <w:rsid w:val="00753647"/>
    <w:rsid w:val="0075447F"/>
    <w:rsid w:val="0075477C"/>
    <w:rsid w:val="007547FE"/>
    <w:rsid w:val="00754DB7"/>
    <w:rsid w:val="00754F29"/>
    <w:rsid w:val="007558F6"/>
    <w:rsid w:val="00756331"/>
    <w:rsid w:val="00756D9E"/>
    <w:rsid w:val="00757213"/>
    <w:rsid w:val="007574B5"/>
    <w:rsid w:val="00757C03"/>
    <w:rsid w:val="00757D7F"/>
    <w:rsid w:val="00757FE1"/>
    <w:rsid w:val="007608D2"/>
    <w:rsid w:val="00760FB3"/>
    <w:rsid w:val="007614ED"/>
    <w:rsid w:val="00762275"/>
    <w:rsid w:val="00762B50"/>
    <w:rsid w:val="0076329B"/>
    <w:rsid w:val="00763304"/>
    <w:rsid w:val="0076437B"/>
    <w:rsid w:val="00764602"/>
    <w:rsid w:val="0076470F"/>
    <w:rsid w:val="00764A07"/>
    <w:rsid w:val="00764FB1"/>
    <w:rsid w:val="0076520E"/>
    <w:rsid w:val="00765423"/>
    <w:rsid w:val="00765CFC"/>
    <w:rsid w:val="00766C80"/>
    <w:rsid w:val="00767155"/>
    <w:rsid w:val="007673CF"/>
    <w:rsid w:val="007674C9"/>
    <w:rsid w:val="007678B3"/>
    <w:rsid w:val="00767C41"/>
    <w:rsid w:val="007705E7"/>
    <w:rsid w:val="00770839"/>
    <w:rsid w:val="007708DC"/>
    <w:rsid w:val="00770B17"/>
    <w:rsid w:val="0077188E"/>
    <w:rsid w:val="007718F8"/>
    <w:rsid w:val="007721E4"/>
    <w:rsid w:val="007721F6"/>
    <w:rsid w:val="00772ADC"/>
    <w:rsid w:val="00772CA4"/>
    <w:rsid w:val="007730F3"/>
    <w:rsid w:val="0077320B"/>
    <w:rsid w:val="007732E0"/>
    <w:rsid w:val="00773BBA"/>
    <w:rsid w:val="0077422D"/>
    <w:rsid w:val="00775161"/>
    <w:rsid w:val="00775830"/>
    <w:rsid w:val="00775EAE"/>
    <w:rsid w:val="00775F2C"/>
    <w:rsid w:val="00776989"/>
    <w:rsid w:val="00776AA1"/>
    <w:rsid w:val="00776B14"/>
    <w:rsid w:val="00776E29"/>
    <w:rsid w:val="007774C1"/>
    <w:rsid w:val="00777AE7"/>
    <w:rsid w:val="00780696"/>
    <w:rsid w:val="00780FBA"/>
    <w:rsid w:val="0078110C"/>
    <w:rsid w:val="0078123A"/>
    <w:rsid w:val="00781A6F"/>
    <w:rsid w:val="0078284F"/>
    <w:rsid w:val="00782913"/>
    <w:rsid w:val="00782942"/>
    <w:rsid w:val="00782D01"/>
    <w:rsid w:val="00783A28"/>
    <w:rsid w:val="00783AAD"/>
    <w:rsid w:val="007849D7"/>
    <w:rsid w:val="007862B6"/>
    <w:rsid w:val="00786698"/>
    <w:rsid w:val="00786CEC"/>
    <w:rsid w:val="00786E0F"/>
    <w:rsid w:val="007870CE"/>
    <w:rsid w:val="00787292"/>
    <w:rsid w:val="007875B2"/>
    <w:rsid w:val="0079028B"/>
    <w:rsid w:val="00790369"/>
    <w:rsid w:val="0079047B"/>
    <w:rsid w:val="007905E6"/>
    <w:rsid w:val="00790D92"/>
    <w:rsid w:val="007912F5"/>
    <w:rsid w:val="0079144C"/>
    <w:rsid w:val="00791584"/>
    <w:rsid w:val="00791DDD"/>
    <w:rsid w:val="0079203B"/>
    <w:rsid w:val="0079235A"/>
    <w:rsid w:val="00792CEC"/>
    <w:rsid w:val="00792DE2"/>
    <w:rsid w:val="00792F14"/>
    <w:rsid w:val="0079380E"/>
    <w:rsid w:val="007948A4"/>
    <w:rsid w:val="007948CF"/>
    <w:rsid w:val="007949CD"/>
    <w:rsid w:val="00794D15"/>
    <w:rsid w:val="00794D51"/>
    <w:rsid w:val="0079578C"/>
    <w:rsid w:val="0079667A"/>
    <w:rsid w:val="007966BF"/>
    <w:rsid w:val="00796E17"/>
    <w:rsid w:val="00797717"/>
    <w:rsid w:val="00797BBB"/>
    <w:rsid w:val="00797D18"/>
    <w:rsid w:val="007A0252"/>
    <w:rsid w:val="007A0A90"/>
    <w:rsid w:val="007A0CDC"/>
    <w:rsid w:val="007A0D18"/>
    <w:rsid w:val="007A1062"/>
    <w:rsid w:val="007A15CF"/>
    <w:rsid w:val="007A188E"/>
    <w:rsid w:val="007A1B08"/>
    <w:rsid w:val="007A1B48"/>
    <w:rsid w:val="007A1CFC"/>
    <w:rsid w:val="007A1D12"/>
    <w:rsid w:val="007A20F9"/>
    <w:rsid w:val="007A28BF"/>
    <w:rsid w:val="007A2A79"/>
    <w:rsid w:val="007A39A2"/>
    <w:rsid w:val="007A3DE3"/>
    <w:rsid w:val="007A44C6"/>
    <w:rsid w:val="007A49E6"/>
    <w:rsid w:val="007A534E"/>
    <w:rsid w:val="007A5A93"/>
    <w:rsid w:val="007A5BD8"/>
    <w:rsid w:val="007A615C"/>
    <w:rsid w:val="007A7663"/>
    <w:rsid w:val="007A78CB"/>
    <w:rsid w:val="007B0167"/>
    <w:rsid w:val="007B0B05"/>
    <w:rsid w:val="007B19E2"/>
    <w:rsid w:val="007B1DE2"/>
    <w:rsid w:val="007B2D9A"/>
    <w:rsid w:val="007B3888"/>
    <w:rsid w:val="007B3B4D"/>
    <w:rsid w:val="007B3F24"/>
    <w:rsid w:val="007B4486"/>
    <w:rsid w:val="007B4601"/>
    <w:rsid w:val="007B46B9"/>
    <w:rsid w:val="007B4B7F"/>
    <w:rsid w:val="007B5008"/>
    <w:rsid w:val="007B51C9"/>
    <w:rsid w:val="007B5F09"/>
    <w:rsid w:val="007B71BE"/>
    <w:rsid w:val="007B77C9"/>
    <w:rsid w:val="007C06A7"/>
    <w:rsid w:val="007C0787"/>
    <w:rsid w:val="007C0ADD"/>
    <w:rsid w:val="007C0F05"/>
    <w:rsid w:val="007C124E"/>
    <w:rsid w:val="007C125C"/>
    <w:rsid w:val="007C14A8"/>
    <w:rsid w:val="007C17AC"/>
    <w:rsid w:val="007C1951"/>
    <w:rsid w:val="007C2B56"/>
    <w:rsid w:val="007C2E2E"/>
    <w:rsid w:val="007C3A52"/>
    <w:rsid w:val="007C3D6A"/>
    <w:rsid w:val="007C4592"/>
    <w:rsid w:val="007C475C"/>
    <w:rsid w:val="007C4820"/>
    <w:rsid w:val="007C4E96"/>
    <w:rsid w:val="007C528E"/>
    <w:rsid w:val="007C53D1"/>
    <w:rsid w:val="007C58F0"/>
    <w:rsid w:val="007C616E"/>
    <w:rsid w:val="007C61FD"/>
    <w:rsid w:val="007C7BD0"/>
    <w:rsid w:val="007C7E84"/>
    <w:rsid w:val="007D0049"/>
    <w:rsid w:val="007D055B"/>
    <w:rsid w:val="007D05CD"/>
    <w:rsid w:val="007D0DCA"/>
    <w:rsid w:val="007D1AF4"/>
    <w:rsid w:val="007D1EB5"/>
    <w:rsid w:val="007D2336"/>
    <w:rsid w:val="007D2AA2"/>
    <w:rsid w:val="007D2D31"/>
    <w:rsid w:val="007D3167"/>
    <w:rsid w:val="007D3305"/>
    <w:rsid w:val="007D3718"/>
    <w:rsid w:val="007D3746"/>
    <w:rsid w:val="007D4698"/>
    <w:rsid w:val="007D59B1"/>
    <w:rsid w:val="007D5BD7"/>
    <w:rsid w:val="007D5CC7"/>
    <w:rsid w:val="007D64F0"/>
    <w:rsid w:val="007D6E98"/>
    <w:rsid w:val="007D77DB"/>
    <w:rsid w:val="007D7DBB"/>
    <w:rsid w:val="007D7E01"/>
    <w:rsid w:val="007E0147"/>
    <w:rsid w:val="007E038C"/>
    <w:rsid w:val="007E0397"/>
    <w:rsid w:val="007E2020"/>
    <w:rsid w:val="007E2279"/>
    <w:rsid w:val="007E25BC"/>
    <w:rsid w:val="007E301A"/>
    <w:rsid w:val="007E3156"/>
    <w:rsid w:val="007E4DAC"/>
    <w:rsid w:val="007E5062"/>
    <w:rsid w:val="007E5073"/>
    <w:rsid w:val="007E5681"/>
    <w:rsid w:val="007E5938"/>
    <w:rsid w:val="007E5E2E"/>
    <w:rsid w:val="007E5E3E"/>
    <w:rsid w:val="007E62B2"/>
    <w:rsid w:val="007E6825"/>
    <w:rsid w:val="007E686D"/>
    <w:rsid w:val="007E7BFE"/>
    <w:rsid w:val="007F0333"/>
    <w:rsid w:val="007F0B96"/>
    <w:rsid w:val="007F0CE3"/>
    <w:rsid w:val="007F0CEB"/>
    <w:rsid w:val="007F0D3A"/>
    <w:rsid w:val="007F142A"/>
    <w:rsid w:val="007F17F0"/>
    <w:rsid w:val="007F18A6"/>
    <w:rsid w:val="007F2C6D"/>
    <w:rsid w:val="007F42B9"/>
    <w:rsid w:val="007F4594"/>
    <w:rsid w:val="007F46ED"/>
    <w:rsid w:val="007F657C"/>
    <w:rsid w:val="007F76FE"/>
    <w:rsid w:val="007F7CC8"/>
    <w:rsid w:val="008004F0"/>
    <w:rsid w:val="008005E1"/>
    <w:rsid w:val="008007BA"/>
    <w:rsid w:val="00800B27"/>
    <w:rsid w:val="00800F1A"/>
    <w:rsid w:val="00801BDD"/>
    <w:rsid w:val="00801C3A"/>
    <w:rsid w:val="00801EA8"/>
    <w:rsid w:val="00802C67"/>
    <w:rsid w:val="00802E7C"/>
    <w:rsid w:val="00803025"/>
    <w:rsid w:val="008035E8"/>
    <w:rsid w:val="00803801"/>
    <w:rsid w:val="008039D4"/>
    <w:rsid w:val="00803C7A"/>
    <w:rsid w:val="0080467A"/>
    <w:rsid w:val="0080520E"/>
    <w:rsid w:val="00805A9D"/>
    <w:rsid w:val="00806B50"/>
    <w:rsid w:val="00806C05"/>
    <w:rsid w:val="0080717B"/>
    <w:rsid w:val="008102B8"/>
    <w:rsid w:val="008104E3"/>
    <w:rsid w:val="00811031"/>
    <w:rsid w:val="0081121E"/>
    <w:rsid w:val="008113E2"/>
    <w:rsid w:val="00811833"/>
    <w:rsid w:val="00811E19"/>
    <w:rsid w:val="00812146"/>
    <w:rsid w:val="00812B49"/>
    <w:rsid w:val="00812C9E"/>
    <w:rsid w:val="008131C3"/>
    <w:rsid w:val="008131C8"/>
    <w:rsid w:val="0081335B"/>
    <w:rsid w:val="00813A9A"/>
    <w:rsid w:val="008146D6"/>
    <w:rsid w:val="00814A58"/>
    <w:rsid w:val="00815406"/>
    <w:rsid w:val="00815648"/>
    <w:rsid w:val="00815984"/>
    <w:rsid w:val="00815D48"/>
    <w:rsid w:val="00816A3C"/>
    <w:rsid w:val="00816AEC"/>
    <w:rsid w:val="00816FC4"/>
    <w:rsid w:val="00816FD6"/>
    <w:rsid w:val="008175E0"/>
    <w:rsid w:val="00817A25"/>
    <w:rsid w:val="00817A3A"/>
    <w:rsid w:val="00820EFF"/>
    <w:rsid w:val="0082125B"/>
    <w:rsid w:val="0082142B"/>
    <w:rsid w:val="0082174A"/>
    <w:rsid w:val="0082190F"/>
    <w:rsid w:val="00822622"/>
    <w:rsid w:val="008229F3"/>
    <w:rsid w:val="00822AAF"/>
    <w:rsid w:val="0082342D"/>
    <w:rsid w:val="008238D9"/>
    <w:rsid w:val="0082393A"/>
    <w:rsid w:val="008243FD"/>
    <w:rsid w:val="0082451C"/>
    <w:rsid w:val="008245B5"/>
    <w:rsid w:val="00824A12"/>
    <w:rsid w:val="008251E3"/>
    <w:rsid w:val="00825B54"/>
    <w:rsid w:val="00825C14"/>
    <w:rsid w:val="00826754"/>
    <w:rsid w:val="008269EA"/>
    <w:rsid w:val="0082729D"/>
    <w:rsid w:val="0082772C"/>
    <w:rsid w:val="008279E6"/>
    <w:rsid w:val="00827B6C"/>
    <w:rsid w:val="0083020F"/>
    <w:rsid w:val="00830678"/>
    <w:rsid w:val="00830BF5"/>
    <w:rsid w:val="00831323"/>
    <w:rsid w:val="008317D9"/>
    <w:rsid w:val="00831A35"/>
    <w:rsid w:val="00831FF3"/>
    <w:rsid w:val="0083202B"/>
    <w:rsid w:val="008322C9"/>
    <w:rsid w:val="00832802"/>
    <w:rsid w:val="0083323C"/>
    <w:rsid w:val="00833AAF"/>
    <w:rsid w:val="00833C10"/>
    <w:rsid w:val="00834DE9"/>
    <w:rsid w:val="00834E30"/>
    <w:rsid w:val="00835768"/>
    <w:rsid w:val="008358D0"/>
    <w:rsid w:val="00836815"/>
    <w:rsid w:val="00836EFA"/>
    <w:rsid w:val="008372E1"/>
    <w:rsid w:val="008376BA"/>
    <w:rsid w:val="00837882"/>
    <w:rsid w:val="00837F8B"/>
    <w:rsid w:val="00840360"/>
    <w:rsid w:val="00840E8A"/>
    <w:rsid w:val="00841B4C"/>
    <w:rsid w:val="00842253"/>
    <w:rsid w:val="00842899"/>
    <w:rsid w:val="00843C76"/>
    <w:rsid w:val="00843EC7"/>
    <w:rsid w:val="00844905"/>
    <w:rsid w:val="00844A48"/>
    <w:rsid w:val="008453A2"/>
    <w:rsid w:val="008456E6"/>
    <w:rsid w:val="008458F8"/>
    <w:rsid w:val="008459B3"/>
    <w:rsid w:val="00845CAD"/>
    <w:rsid w:val="00845E6F"/>
    <w:rsid w:val="008461F6"/>
    <w:rsid w:val="008462D9"/>
    <w:rsid w:val="00846652"/>
    <w:rsid w:val="008466C3"/>
    <w:rsid w:val="00846761"/>
    <w:rsid w:val="00846EBC"/>
    <w:rsid w:val="008475BF"/>
    <w:rsid w:val="00847B41"/>
    <w:rsid w:val="00847D7B"/>
    <w:rsid w:val="008507CA"/>
    <w:rsid w:val="00850C51"/>
    <w:rsid w:val="0085136A"/>
    <w:rsid w:val="00851F83"/>
    <w:rsid w:val="008528D6"/>
    <w:rsid w:val="00852FAD"/>
    <w:rsid w:val="00854635"/>
    <w:rsid w:val="0085494A"/>
    <w:rsid w:val="00854F44"/>
    <w:rsid w:val="008551E8"/>
    <w:rsid w:val="008557BA"/>
    <w:rsid w:val="00856675"/>
    <w:rsid w:val="0085667C"/>
    <w:rsid w:val="00856B5B"/>
    <w:rsid w:val="00856BFB"/>
    <w:rsid w:val="00856C7F"/>
    <w:rsid w:val="00856C80"/>
    <w:rsid w:val="00856F8B"/>
    <w:rsid w:val="0086083E"/>
    <w:rsid w:val="0086088F"/>
    <w:rsid w:val="00860ADA"/>
    <w:rsid w:val="00861096"/>
    <w:rsid w:val="00861366"/>
    <w:rsid w:val="00861945"/>
    <w:rsid w:val="00861AB9"/>
    <w:rsid w:val="00861B31"/>
    <w:rsid w:val="00861BE7"/>
    <w:rsid w:val="00862168"/>
    <w:rsid w:val="008638D2"/>
    <w:rsid w:val="00863CD7"/>
    <w:rsid w:val="00864D65"/>
    <w:rsid w:val="00865437"/>
    <w:rsid w:val="00866118"/>
    <w:rsid w:val="00866F97"/>
    <w:rsid w:val="00867555"/>
    <w:rsid w:val="00867A0E"/>
    <w:rsid w:val="00870469"/>
    <w:rsid w:val="008704EC"/>
    <w:rsid w:val="008705A0"/>
    <w:rsid w:val="00870707"/>
    <w:rsid w:val="008708BC"/>
    <w:rsid w:val="008710AB"/>
    <w:rsid w:val="0087117C"/>
    <w:rsid w:val="00871729"/>
    <w:rsid w:val="00871CAE"/>
    <w:rsid w:val="00871EF4"/>
    <w:rsid w:val="008720FE"/>
    <w:rsid w:val="008727C4"/>
    <w:rsid w:val="00872AE7"/>
    <w:rsid w:val="008730BF"/>
    <w:rsid w:val="00873155"/>
    <w:rsid w:val="008742A5"/>
    <w:rsid w:val="00874360"/>
    <w:rsid w:val="00875AA6"/>
    <w:rsid w:val="00875F20"/>
    <w:rsid w:val="0087628D"/>
    <w:rsid w:val="008769D7"/>
    <w:rsid w:val="00877094"/>
    <w:rsid w:val="00877474"/>
    <w:rsid w:val="00877581"/>
    <w:rsid w:val="00877F20"/>
    <w:rsid w:val="0088001A"/>
    <w:rsid w:val="00880860"/>
    <w:rsid w:val="00880FBE"/>
    <w:rsid w:val="008810AB"/>
    <w:rsid w:val="00881FF9"/>
    <w:rsid w:val="00882355"/>
    <w:rsid w:val="00882999"/>
    <w:rsid w:val="00882BE9"/>
    <w:rsid w:val="00882F28"/>
    <w:rsid w:val="00883FC1"/>
    <w:rsid w:val="008840ED"/>
    <w:rsid w:val="008841F1"/>
    <w:rsid w:val="008851BF"/>
    <w:rsid w:val="00885FB7"/>
    <w:rsid w:val="00886156"/>
    <w:rsid w:val="008866B0"/>
    <w:rsid w:val="008879E4"/>
    <w:rsid w:val="0089030F"/>
    <w:rsid w:val="008906D8"/>
    <w:rsid w:val="00890FC8"/>
    <w:rsid w:val="00891625"/>
    <w:rsid w:val="00891B8F"/>
    <w:rsid w:val="00892B66"/>
    <w:rsid w:val="00892DC8"/>
    <w:rsid w:val="00892E23"/>
    <w:rsid w:val="008932AD"/>
    <w:rsid w:val="0089360F"/>
    <w:rsid w:val="00893FD8"/>
    <w:rsid w:val="00894258"/>
    <w:rsid w:val="0089463F"/>
    <w:rsid w:val="008948CF"/>
    <w:rsid w:val="0089492B"/>
    <w:rsid w:val="00895A65"/>
    <w:rsid w:val="00895F25"/>
    <w:rsid w:val="00896FBB"/>
    <w:rsid w:val="00897AE8"/>
    <w:rsid w:val="00897E65"/>
    <w:rsid w:val="00897F3D"/>
    <w:rsid w:val="008A074E"/>
    <w:rsid w:val="008A0AC7"/>
    <w:rsid w:val="008A0C13"/>
    <w:rsid w:val="008A0D4C"/>
    <w:rsid w:val="008A0EBA"/>
    <w:rsid w:val="008A1302"/>
    <w:rsid w:val="008A1876"/>
    <w:rsid w:val="008A1ACA"/>
    <w:rsid w:val="008A20B5"/>
    <w:rsid w:val="008A20D7"/>
    <w:rsid w:val="008A2134"/>
    <w:rsid w:val="008A2635"/>
    <w:rsid w:val="008A273E"/>
    <w:rsid w:val="008A29FD"/>
    <w:rsid w:val="008A2A43"/>
    <w:rsid w:val="008A302B"/>
    <w:rsid w:val="008A30B1"/>
    <w:rsid w:val="008A3101"/>
    <w:rsid w:val="008A323A"/>
    <w:rsid w:val="008A47DB"/>
    <w:rsid w:val="008A4818"/>
    <w:rsid w:val="008A49B7"/>
    <w:rsid w:val="008A4BE2"/>
    <w:rsid w:val="008A5156"/>
    <w:rsid w:val="008A536E"/>
    <w:rsid w:val="008A6568"/>
    <w:rsid w:val="008A67AD"/>
    <w:rsid w:val="008A6B67"/>
    <w:rsid w:val="008A6CB7"/>
    <w:rsid w:val="008A7077"/>
    <w:rsid w:val="008A7EB9"/>
    <w:rsid w:val="008B0129"/>
    <w:rsid w:val="008B063C"/>
    <w:rsid w:val="008B0651"/>
    <w:rsid w:val="008B10BF"/>
    <w:rsid w:val="008B1AB8"/>
    <w:rsid w:val="008B21E1"/>
    <w:rsid w:val="008B2540"/>
    <w:rsid w:val="008B26B2"/>
    <w:rsid w:val="008B2C7F"/>
    <w:rsid w:val="008B2E76"/>
    <w:rsid w:val="008B2FB8"/>
    <w:rsid w:val="008B3438"/>
    <w:rsid w:val="008B3B51"/>
    <w:rsid w:val="008B3D13"/>
    <w:rsid w:val="008B4003"/>
    <w:rsid w:val="008B418B"/>
    <w:rsid w:val="008B42EE"/>
    <w:rsid w:val="008B440C"/>
    <w:rsid w:val="008B4C70"/>
    <w:rsid w:val="008B5715"/>
    <w:rsid w:val="008B63D9"/>
    <w:rsid w:val="008B6551"/>
    <w:rsid w:val="008B6D1C"/>
    <w:rsid w:val="008B6FA1"/>
    <w:rsid w:val="008B77DD"/>
    <w:rsid w:val="008B7949"/>
    <w:rsid w:val="008B7C1C"/>
    <w:rsid w:val="008B7EAB"/>
    <w:rsid w:val="008C0303"/>
    <w:rsid w:val="008C0634"/>
    <w:rsid w:val="008C0DC5"/>
    <w:rsid w:val="008C1613"/>
    <w:rsid w:val="008C16C7"/>
    <w:rsid w:val="008C2F0C"/>
    <w:rsid w:val="008C3EE3"/>
    <w:rsid w:val="008C3F61"/>
    <w:rsid w:val="008C3F8C"/>
    <w:rsid w:val="008C40F7"/>
    <w:rsid w:val="008C47B5"/>
    <w:rsid w:val="008C4E3A"/>
    <w:rsid w:val="008C50BB"/>
    <w:rsid w:val="008C57FB"/>
    <w:rsid w:val="008C61A0"/>
    <w:rsid w:val="008C69DB"/>
    <w:rsid w:val="008C6C3A"/>
    <w:rsid w:val="008C7175"/>
    <w:rsid w:val="008C763D"/>
    <w:rsid w:val="008D0F18"/>
    <w:rsid w:val="008D169A"/>
    <w:rsid w:val="008D2CE2"/>
    <w:rsid w:val="008D2E40"/>
    <w:rsid w:val="008D362B"/>
    <w:rsid w:val="008D3B29"/>
    <w:rsid w:val="008D42B5"/>
    <w:rsid w:val="008D4CB7"/>
    <w:rsid w:val="008D55A8"/>
    <w:rsid w:val="008D727B"/>
    <w:rsid w:val="008D799D"/>
    <w:rsid w:val="008D7F9C"/>
    <w:rsid w:val="008E00AE"/>
    <w:rsid w:val="008E03B9"/>
    <w:rsid w:val="008E19C3"/>
    <w:rsid w:val="008E3868"/>
    <w:rsid w:val="008E3D14"/>
    <w:rsid w:val="008E4722"/>
    <w:rsid w:val="008E49B8"/>
    <w:rsid w:val="008E5789"/>
    <w:rsid w:val="008E5FF6"/>
    <w:rsid w:val="008E6508"/>
    <w:rsid w:val="008E684E"/>
    <w:rsid w:val="008E6C4F"/>
    <w:rsid w:val="008E6D06"/>
    <w:rsid w:val="008E7107"/>
    <w:rsid w:val="008F02DB"/>
    <w:rsid w:val="008F03E6"/>
    <w:rsid w:val="008F05EF"/>
    <w:rsid w:val="008F0B3D"/>
    <w:rsid w:val="008F0BFE"/>
    <w:rsid w:val="008F2482"/>
    <w:rsid w:val="008F27AE"/>
    <w:rsid w:val="008F32B3"/>
    <w:rsid w:val="008F41B1"/>
    <w:rsid w:val="008F4564"/>
    <w:rsid w:val="008F51EF"/>
    <w:rsid w:val="008F55C0"/>
    <w:rsid w:val="008F569C"/>
    <w:rsid w:val="008F6497"/>
    <w:rsid w:val="008F64AB"/>
    <w:rsid w:val="008F6571"/>
    <w:rsid w:val="008F67F5"/>
    <w:rsid w:val="008F6918"/>
    <w:rsid w:val="008F7049"/>
    <w:rsid w:val="008F7D56"/>
    <w:rsid w:val="009007B6"/>
    <w:rsid w:val="00900F74"/>
    <w:rsid w:val="0090137C"/>
    <w:rsid w:val="00901CB1"/>
    <w:rsid w:val="00902115"/>
    <w:rsid w:val="009025B9"/>
    <w:rsid w:val="009025DE"/>
    <w:rsid w:val="009025F1"/>
    <w:rsid w:val="0090372A"/>
    <w:rsid w:val="00903A94"/>
    <w:rsid w:val="009040F5"/>
    <w:rsid w:val="009044BF"/>
    <w:rsid w:val="0090465A"/>
    <w:rsid w:val="00904DB9"/>
    <w:rsid w:val="00905124"/>
    <w:rsid w:val="0090540E"/>
    <w:rsid w:val="00905688"/>
    <w:rsid w:val="0090598C"/>
    <w:rsid w:val="009062B3"/>
    <w:rsid w:val="009064F7"/>
    <w:rsid w:val="00906A58"/>
    <w:rsid w:val="009070AB"/>
    <w:rsid w:val="0090733A"/>
    <w:rsid w:val="00907947"/>
    <w:rsid w:val="00910564"/>
    <w:rsid w:val="009114DA"/>
    <w:rsid w:val="009116E4"/>
    <w:rsid w:val="00911734"/>
    <w:rsid w:val="0091201F"/>
    <w:rsid w:val="00912073"/>
    <w:rsid w:val="00912603"/>
    <w:rsid w:val="00912725"/>
    <w:rsid w:val="00912997"/>
    <w:rsid w:val="00912BA3"/>
    <w:rsid w:val="00912F51"/>
    <w:rsid w:val="009131A7"/>
    <w:rsid w:val="00913790"/>
    <w:rsid w:val="00914125"/>
    <w:rsid w:val="0091425D"/>
    <w:rsid w:val="009144DD"/>
    <w:rsid w:val="00915022"/>
    <w:rsid w:val="00915311"/>
    <w:rsid w:val="00915338"/>
    <w:rsid w:val="00915B7C"/>
    <w:rsid w:val="00915E7C"/>
    <w:rsid w:val="0091606D"/>
    <w:rsid w:val="009173F9"/>
    <w:rsid w:val="00917BC2"/>
    <w:rsid w:val="00917DD7"/>
    <w:rsid w:val="00920251"/>
    <w:rsid w:val="009202EC"/>
    <w:rsid w:val="00920384"/>
    <w:rsid w:val="009203A8"/>
    <w:rsid w:val="00921741"/>
    <w:rsid w:val="00921C89"/>
    <w:rsid w:val="00921DF2"/>
    <w:rsid w:val="00921FB7"/>
    <w:rsid w:val="00922AE5"/>
    <w:rsid w:val="009247DE"/>
    <w:rsid w:val="00925D9E"/>
    <w:rsid w:val="00926252"/>
    <w:rsid w:val="009267E2"/>
    <w:rsid w:val="00926FF3"/>
    <w:rsid w:val="009271D5"/>
    <w:rsid w:val="0092794B"/>
    <w:rsid w:val="009308BC"/>
    <w:rsid w:val="00930CCD"/>
    <w:rsid w:val="0093113C"/>
    <w:rsid w:val="00931260"/>
    <w:rsid w:val="009317C0"/>
    <w:rsid w:val="00932767"/>
    <w:rsid w:val="009328A8"/>
    <w:rsid w:val="0093342B"/>
    <w:rsid w:val="00933A27"/>
    <w:rsid w:val="00934417"/>
    <w:rsid w:val="0093569C"/>
    <w:rsid w:val="00937BED"/>
    <w:rsid w:val="009400A3"/>
    <w:rsid w:val="009404C6"/>
    <w:rsid w:val="009412E2"/>
    <w:rsid w:val="00941B57"/>
    <w:rsid w:val="00942DF3"/>
    <w:rsid w:val="00942E94"/>
    <w:rsid w:val="00943315"/>
    <w:rsid w:val="0094366E"/>
    <w:rsid w:val="009436AE"/>
    <w:rsid w:val="00943745"/>
    <w:rsid w:val="00943A5D"/>
    <w:rsid w:val="00943B7E"/>
    <w:rsid w:val="00943FF7"/>
    <w:rsid w:val="00944125"/>
    <w:rsid w:val="0094496D"/>
    <w:rsid w:val="00944B7C"/>
    <w:rsid w:val="00944D63"/>
    <w:rsid w:val="00944F1A"/>
    <w:rsid w:val="00945007"/>
    <w:rsid w:val="009450CE"/>
    <w:rsid w:val="00945497"/>
    <w:rsid w:val="009456FB"/>
    <w:rsid w:val="0094595C"/>
    <w:rsid w:val="00946D61"/>
    <w:rsid w:val="00946F3D"/>
    <w:rsid w:val="00947998"/>
    <w:rsid w:val="00947CFC"/>
    <w:rsid w:val="009501B8"/>
    <w:rsid w:val="00950339"/>
    <w:rsid w:val="00950CF8"/>
    <w:rsid w:val="009514FF"/>
    <w:rsid w:val="00951830"/>
    <w:rsid w:val="00951F7F"/>
    <w:rsid w:val="00952108"/>
    <w:rsid w:val="00952339"/>
    <w:rsid w:val="009525CA"/>
    <w:rsid w:val="0095295A"/>
    <w:rsid w:val="00952C8A"/>
    <w:rsid w:val="00953802"/>
    <w:rsid w:val="00953C5F"/>
    <w:rsid w:val="00953D6D"/>
    <w:rsid w:val="00953E7C"/>
    <w:rsid w:val="00954072"/>
    <w:rsid w:val="009544AF"/>
    <w:rsid w:val="009549E7"/>
    <w:rsid w:val="00954C43"/>
    <w:rsid w:val="00954DDB"/>
    <w:rsid w:val="009559AE"/>
    <w:rsid w:val="00955E61"/>
    <w:rsid w:val="009561CD"/>
    <w:rsid w:val="00956420"/>
    <w:rsid w:val="00956681"/>
    <w:rsid w:val="009566E5"/>
    <w:rsid w:val="009577B9"/>
    <w:rsid w:val="00957822"/>
    <w:rsid w:val="00960721"/>
    <w:rsid w:val="00960954"/>
    <w:rsid w:val="00960A53"/>
    <w:rsid w:val="00960B44"/>
    <w:rsid w:val="0096141D"/>
    <w:rsid w:val="009616A8"/>
    <w:rsid w:val="00961842"/>
    <w:rsid w:val="00961EB7"/>
    <w:rsid w:val="00961F2E"/>
    <w:rsid w:val="009624F2"/>
    <w:rsid w:val="00962A2C"/>
    <w:rsid w:val="00962B2E"/>
    <w:rsid w:val="00962C6B"/>
    <w:rsid w:val="00962D7D"/>
    <w:rsid w:val="00963CB5"/>
    <w:rsid w:val="00964449"/>
    <w:rsid w:val="00964CF5"/>
    <w:rsid w:val="00965109"/>
    <w:rsid w:val="0096530A"/>
    <w:rsid w:val="009662C1"/>
    <w:rsid w:val="00967DAD"/>
    <w:rsid w:val="00967EE2"/>
    <w:rsid w:val="00967FAD"/>
    <w:rsid w:val="0097040D"/>
    <w:rsid w:val="00971549"/>
    <w:rsid w:val="00971D09"/>
    <w:rsid w:val="00971DF6"/>
    <w:rsid w:val="00972117"/>
    <w:rsid w:val="00972179"/>
    <w:rsid w:val="0097251B"/>
    <w:rsid w:val="00972820"/>
    <w:rsid w:val="00974588"/>
    <w:rsid w:val="0097533D"/>
    <w:rsid w:val="00975E1A"/>
    <w:rsid w:val="0097651C"/>
    <w:rsid w:val="00976527"/>
    <w:rsid w:val="009770C3"/>
    <w:rsid w:val="009770E2"/>
    <w:rsid w:val="00977563"/>
    <w:rsid w:val="009776AA"/>
    <w:rsid w:val="009779F9"/>
    <w:rsid w:val="0098022C"/>
    <w:rsid w:val="00980F05"/>
    <w:rsid w:val="009813D3"/>
    <w:rsid w:val="00981758"/>
    <w:rsid w:val="00981FEA"/>
    <w:rsid w:val="00982A33"/>
    <w:rsid w:val="00983EB0"/>
    <w:rsid w:val="00984072"/>
    <w:rsid w:val="009856B5"/>
    <w:rsid w:val="0098591C"/>
    <w:rsid w:val="00985D38"/>
    <w:rsid w:val="009872E5"/>
    <w:rsid w:val="0098771C"/>
    <w:rsid w:val="00987A72"/>
    <w:rsid w:val="00987CAB"/>
    <w:rsid w:val="00990725"/>
    <w:rsid w:val="0099086C"/>
    <w:rsid w:val="00990B59"/>
    <w:rsid w:val="009910B9"/>
    <w:rsid w:val="00991122"/>
    <w:rsid w:val="00991451"/>
    <w:rsid w:val="009917EB"/>
    <w:rsid w:val="0099183D"/>
    <w:rsid w:val="009918AC"/>
    <w:rsid w:val="00991DD9"/>
    <w:rsid w:val="0099299D"/>
    <w:rsid w:val="00992CE8"/>
    <w:rsid w:val="00992F8E"/>
    <w:rsid w:val="0099394F"/>
    <w:rsid w:val="009948DD"/>
    <w:rsid w:val="00994F35"/>
    <w:rsid w:val="009968D9"/>
    <w:rsid w:val="00996FCC"/>
    <w:rsid w:val="0099732A"/>
    <w:rsid w:val="00997363"/>
    <w:rsid w:val="00997F55"/>
    <w:rsid w:val="009A14E5"/>
    <w:rsid w:val="009A1623"/>
    <w:rsid w:val="009A1B43"/>
    <w:rsid w:val="009A1D06"/>
    <w:rsid w:val="009A3656"/>
    <w:rsid w:val="009A3DB6"/>
    <w:rsid w:val="009A4426"/>
    <w:rsid w:val="009A4527"/>
    <w:rsid w:val="009A460B"/>
    <w:rsid w:val="009A4A0D"/>
    <w:rsid w:val="009A4C96"/>
    <w:rsid w:val="009A502D"/>
    <w:rsid w:val="009A5539"/>
    <w:rsid w:val="009A6A72"/>
    <w:rsid w:val="009A6ADF"/>
    <w:rsid w:val="009A6BCA"/>
    <w:rsid w:val="009A6D1B"/>
    <w:rsid w:val="009A7366"/>
    <w:rsid w:val="009A79DA"/>
    <w:rsid w:val="009A7B0C"/>
    <w:rsid w:val="009B041C"/>
    <w:rsid w:val="009B069F"/>
    <w:rsid w:val="009B0CFA"/>
    <w:rsid w:val="009B17F7"/>
    <w:rsid w:val="009B28CD"/>
    <w:rsid w:val="009B31C1"/>
    <w:rsid w:val="009B3847"/>
    <w:rsid w:val="009B3E28"/>
    <w:rsid w:val="009B58D4"/>
    <w:rsid w:val="009B5F29"/>
    <w:rsid w:val="009B5F84"/>
    <w:rsid w:val="009B5FF5"/>
    <w:rsid w:val="009B603E"/>
    <w:rsid w:val="009B6205"/>
    <w:rsid w:val="009B674A"/>
    <w:rsid w:val="009B6C7C"/>
    <w:rsid w:val="009B7677"/>
    <w:rsid w:val="009B7AD6"/>
    <w:rsid w:val="009B7D30"/>
    <w:rsid w:val="009C0271"/>
    <w:rsid w:val="009C19C1"/>
    <w:rsid w:val="009C1A8C"/>
    <w:rsid w:val="009C1CDA"/>
    <w:rsid w:val="009C2A7C"/>
    <w:rsid w:val="009C31D1"/>
    <w:rsid w:val="009C3B64"/>
    <w:rsid w:val="009C3E57"/>
    <w:rsid w:val="009C427C"/>
    <w:rsid w:val="009C469F"/>
    <w:rsid w:val="009C4C00"/>
    <w:rsid w:val="009C4D26"/>
    <w:rsid w:val="009C5A2B"/>
    <w:rsid w:val="009C5D29"/>
    <w:rsid w:val="009C7212"/>
    <w:rsid w:val="009C7590"/>
    <w:rsid w:val="009C767D"/>
    <w:rsid w:val="009C7959"/>
    <w:rsid w:val="009D085C"/>
    <w:rsid w:val="009D0E5E"/>
    <w:rsid w:val="009D115A"/>
    <w:rsid w:val="009D1443"/>
    <w:rsid w:val="009D1E0D"/>
    <w:rsid w:val="009D2C68"/>
    <w:rsid w:val="009D3720"/>
    <w:rsid w:val="009D3A90"/>
    <w:rsid w:val="009D3B76"/>
    <w:rsid w:val="009D3CAE"/>
    <w:rsid w:val="009D400B"/>
    <w:rsid w:val="009D4E5E"/>
    <w:rsid w:val="009D4F79"/>
    <w:rsid w:val="009D6009"/>
    <w:rsid w:val="009D63A0"/>
    <w:rsid w:val="009D6687"/>
    <w:rsid w:val="009D67F1"/>
    <w:rsid w:val="009D6A05"/>
    <w:rsid w:val="009D7346"/>
    <w:rsid w:val="009E01DA"/>
    <w:rsid w:val="009E0D10"/>
    <w:rsid w:val="009E0F82"/>
    <w:rsid w:val="009E1251"/>
    <w:rsid w:val="009E13F0"/>
    <w:rsid w:val="009E1444"/>
    <w:rsid w:val="009E1BBA"/>
    <w:rsid w:val="009E1D61"/>
    <w:rsid w:val="009E25DC"/>
    <w:rsid w:val="009E2762"/>
    <w:rsid w:val="009E2AD7"/>
    <w:rsid w:val="009E2C8A"/>
    <w:rsid w:val="009E35E7"/>
    <w:rsid w:val="009E3604"/>
    <w:rsid w:val="009E46DC"/>
    <w:rsid w:val="009E4A51"/>
    <w:rsid w:val="009E532B"/>
    <w:rsid w:val="009E5923"/>
    <w:rsid w:val="009E5AF2"/>
    <w:rsid w:val="009E6423"/>
    <w:rsid w:val="009E6A98"/>
    <w:rsid w:val="009E6AB5"/>
    <w:rsid w:val="009E72AF"/>
    <w:rsid w:val="009E732B"/>
    <w:rsid w:val="009E7917"/>
    <w:rsid w:val="009E7BC8"/>
    <w:rsid w:val="009F01F3"/>
    <w:rsid w:val="009F0B98"/>
    <w:rsid w:val="009F0BD2"/>
    <w:rsid w:val="009F0D27"/>
    <w:rsid w:val="009F1B1B"/>
    <w:rsid w:val="009F1CDD"/>
    <w:rsid w:val="009F2215"/>
    <w:rsid w:val="009F2AF8"/>
    <w:rsid w:val="009F3011"/>
    <w:rsid w:val="009F4019"/>
    <w:rsid w:val="009F472A"/>
    <w:rsid w:val="009F5912"/>
    <w:rsid w:val="009F5D38"/>
    <w:rsid w:val="009F6912"/>
    <w:rsid w:val="009F6BAC"/>
    <w:rsid w:val="009F6BDB"/>
    <w:rsid w:val="009F6FEA"/>
    <w:rsid w:val="009F726B"/>
    <w:rsid w:val="00A004CC"/>
    <w:rsid w:val="00A00B3D"/>
    <w:rsid w:val="00A01201"/>
    <w:rsid w:val="00A0171D"/>
    <w:rsid w:val="00A018E5"/>
    <w:rsid w:val="00A02427"/>
    <w:rsid w:val="00A0304B"/>
    <w:rsid w:val="00A03691"/>
    <w:rsid w:val="00A03899"/>
    <w:rsid w:val="00A03AD4"/>
    <w:rsid w:val="00A04D9C"/>
    <w:rsid w:val="00A05192"/>
    <w:rsid w:val="00A05D33"/>
    <w:rsid w:val="00A060AA"/>
    <w:rsid w:val="00A0631F"/>
    <w:rsid w:val="00A0634D"/>
    <w:rsid w:val="00A0647F"/>
    <w:rsid w:val="00A065E0"/>
    <w:rsid w:val="00A066E8"/>
    <w:rsid w:val="00A06945"/>
    <w:rsid w:val="00A0698B"/>
    <w:rsid w:val="00A06B2A"/>
    <w:rsid w:val="00A06C67"/>
    <w:rsid w:val="00A0730B"/>
    <w:rsid w:val="00A07690"/>
    <w:rsid w:val="00A07D06"/>
    <w:rsid w:val="00A1010D"/>
    <w:rsid w:val="00A10905"/>
    <w:rsid w:val="00A10DCF"/>
    <w:rsid w:val="00A12413"/>
    <w:rsid w:val="00A12B01"/>
    <w:rsid w:val="00A139D9"/>
    <w:rsid w:val="00A13A45"/>
    <w:rsid w:val="00A14C0D"/>
    <w:rsid w:val="00A14FE1"/>
    <w:rsid w:val="00A1503F"/>
    <w:rsid w:val="00A15100"/>
    <w:rsid w:val="00A151E6"/>
    <w:rsid w:val="00A165EB"/>
    <w:rsid w:val="00A16C5F"/>
    <w:rsid w:val="00A17BD9"/>
    <w:rsid w:val="00A200FE"/>
    <w:rsid w:val="00A203B9"/>
    <w:rsid w:val="00A20708"/>
    <w:rsid w:val="00A20E25"/>
    <w:rsid w:val="00A21188"/>
    <w:rsid w:val="00A21B0C"/>
    <w:rsid w:val="00A21EB5"/>
    <w:rsid w:val="00A2302A"/>
    <w:rsid w:val="00A23209"/>
    <w:rsid w:val="00A232F3"/>
    <w:rsid w:val="00A23324"/>
    <w:rsid w:val="00A2496A"/>
    <w:rsid w:val="00A2503E"/>
    <w:rsid w:val="00A25893"/>
    <w:rsid w:val="00A26A30"/>
    <w:rsid w:val="00A272C0"/>
    <w:rsid w:val="00A2741A"/>
    <w:rsid w:val="00A27A0A"/>
    <w:rsid w:val="00A27FE3"/>
    <w:rsid w:val="00A30526"/>
    <w:rsid w:val="00A307C1"/>
    <w:rsid w:val="00A30893"/>
    <w:rsid w:val="00A30E37"/>
    <w:rsid w:val="00A30E3F"/>
    <w:rsid w:val="00A30F52"/>
    <w:rsid w:val="00A31043"/>
    <w:rsid w:val="00A31B89"/>
    <w:rsid w:val="00A32712"/>
    <w:rsid w:val="00A327B2"/>
    <w:rsid w:val="00A32815"/>
    <w:rsid w:val="00A332BD"/>
    <w:rsid w:val="00A33574"/>
    <w:rsid w:val="00A338D4"/>
    <w:rsid w:val="00A34DF8"/>
    <w:rsid w:val="00A354A4"/>
    <w:rsid w:val="00A35814"/>
    <w:rsid w:val="00A3594C"/>
    <w:rsid w:val="00A35B76"/>
    <w:rsid w:val="00A36533"/>
    <w:rsid w:val="00A37923"/>
    <w:rsid w:val="00A40047"/>
    <w:rsid w:val="00A40297"/>
    <w:rsid w:val="00A40551"/>
    <w:rsid w:val="00A40E54"/>
    <w:rsid w:val="00A4115C"/>
    <w:rsid w:val="00A418F0"/>
    <w:rsid w:val="00A41CA1"/>
    <w:rsid w:val="00A42379"/>
    <w:rsid w:val="00A42B59"/>
    <w:rsid w:val="00A42C19"/>
    <w:rsid w:val="00A4314F"/>
    <w:rsid w:val="00A434DE"/>
    <w:rsid w:val="00A4360A"/>
    <w:rsid w:val="00A43815"/>
    <w:rsid w:val="00A43904"/>
    <w:rsid w:val="00A43DDC"/>
    <w:rsid w:val="00A44295"/>
    <w:rsid w:val="00A4546B"/>
    <w:rsid w:val="00A45499"/>
    <w:rsid w:val="00A454F0"/>
    <w:rsid w:val="00A45562"/>
    <w:rsid w:val="00A45C51"/>
    <w:rsid w:val="00A45CB3"/>
    <w:rsid w:val="00A46948"/>
    <w:rsid w:val="00A471B8"/>
    <w:rsid w:val="00A47695"/>
    <w:rsid w:val="00A47831"/>
    <w:rsid w:val="00A478C8"/>
    <w:rsid w:val="00A4797A"/>
    <w:rsid w:val="00A47993"/>
    <w:rsid w:val="00A47F5E"/>
    <w:rsid w:val="00A500F6"/>
    <w:rsid w:val="00A50E42"/>
    <w:rsid w:val="00A51638"/>
    <w:rsid w:val="00A51971"/>
    <w:rsid w:val="00A51A32"/>
    <w:rsid w:val="00A5245A"/>
    <w:rsid w:val="00A528BC"/>
    <w:rsid w:val="00A52947"/>
    <w:rsid w:val="00A532BF"/>
    <w:rsid w:val="00A534FE"/>
    <w:rsid w:val="00A5382E"/>
    <w:rsid w:val="00A540B2"/>
    <w:rsid w:val="00A54956"/>
    <w:rsid w:val="00A54A8D"/>
    <w:rsid w:val="00A54A96"/>
    <w:rsid w:val="00A54C1B"/>
    <w:rsid w:val="00A54E81"/>
    <w:rsid w:val="00A55D6F"/>
    <w:rsid w:val="00A57851"/>
    <w:rsid w:val="00A578D2"/>
    <w:rsid w:val="00A602E2"/>
    <w:rsid w:val="00A61266"/>
    <w:rsid w:val="00A617A3"/>
    <w:rsid w:val="00A61C66"/>
    <w:rsid w:val="00A61F0B"/>
    <w:rsid w:val="00A61F9E"/>
    <w:rsid w:val="00A620C7"/>
    <w:rsid w:val="00A6294F"/>
    <w:rsid w:val="00A62B1A"/>
    <w:rsid w:val="00A62D96"/>
    <w:rsid w:val="00A63345"/>
    <w:rsid w:val="00A637C0"/>
    <w:rsid w:val="00A63C6E"/>
    <w:rsid w:val="00A64279"/>
    <w:rsid w:val="00A64B6C"/>
    <w:rsid w:val="00A650D5"/>
    <w:rsid w:val="00A653AA"/>
    <w:rsid w:val="00A657A3"/>
    <w:rsid w:val="00A65BC6"/>
    <w:rsid w:val="00A65DC0"/>
    <w:rsid w:val="00A66712"/>
    <w:rsid w:val="00A66D2A"/>
    <w:rsid w:val="00A66D6B"/>
    <w:rsid w:val="00A67303"/>
    <w:rsid w:val="00A673FE"/>
    <w:rsid w:val="00A67474"/>
    <w:rsid w:val="00A67C09"/>
    <w:rsid w:val="00A70252"/>
    <w:rsid w:val="00A70A7C"/>
    <w:rsid w:val="00A70BD0"/>
    <w:rsid w:val="00A72710"/>
    <w:rsid w:val="00A729FF"/>
    <w:rsid w:val="00A72B1E"/>
    <w:rsid w:val="00A72B2E"/>
    <w:rsid w:val="00A72FA4"/>
    <w:rsid w:val="00A7339B"/>
    <w:rsid w:val="00A734B0"/>
    <w:rsid w:val="00A735A6"/>
    <w:rsid w:val="00A73B6F"/>
    <w:rsid w:val="00A73BB4"/>
    <w:rsid w:val="00A74084"/>
    <w:rsid w:val="00A74CA5"/>
    <w:rsid w:val="00A74DA2"/>
    <w:rsid w:val="00A74E7D"/>
    <w:rsid w:val="00A75570"/>
    <w:rsid w:val="00A7578F"/>
    <w:rsid w:val="00A75BF9"/>
    <w:rsid w:val="00A7608B"/>
    <w:rsid w:val="00A80050"/>
    <w:rsid w:val="00A8034E"/>
    <w:rsid w:val="00A80706"/>
    <w:rsid w:val="00A822BB"/>
    <w:rsid w:val="00A8267A"/>
    <w:rsid w:val="00A83083"/>
    <w:rsid w:val="00A834DE"/>
    <w:rsid w:val="00A83533"/>
    <w:rsid w:val="00A83AF5"/>
    <w:rsid w:val="00A83B25"/>
    <w:rsid w:val="00A84289"/>
    <w:rsid w:val="00A8462A"/>
    <w:rsid w:val="00A846C5"/>
    <w:rsid w:val="00A84F7A"/>
    <w:rsid w:val="00A85272"/>
    <w:rsid w:val="00A85616"/>
    <w:rsid w:val="00A856A7"/>
    <w:rsid w:val="00A8583E"/>
    <w:rsid w:val="00A85D90"/>
    <w:rsid w:val="00A860D7"/>
    <w:rsid w:val="00A86147"/>
    <w:rsid w:val="00A86422"/>
    <w:rsid w:val="00A866E2"/>
    <w:rsid w:val="00A86A28"/>
    <w:rsid w:val="00A86B49"/>
    <w:rsid w:val="00A86CF2"/>
    <w:rsid w:val="00A86EFC"/>
    <w:rsid w:val="00A87045"/>
    <w:rsid w:val="00A879D1"/>
    <w:rsid w:val="00A879D3"/>
    <w:rsid w:val="00A87B49"/>
    <w:rsid w:val="00A87E68"/>
    <w:rsid w:val="00A90229"/>
    <w:rsid w:val="00A91717"/>
    <w:rsid w:val="00A923C5"/>
    <w:rsid w:val="00A929C2"/>
    <w:rsid w:val="00A93A0F"/>
    <w:rsid w:val="00A93BAE"/>
    <w:rsid w:val="00A93FD4"/>
    <w:rsid w:val="00A9415E"/>
    <w:rsid w:val="00A943E4"/>
    <w:rsid w:val="00A947AC"/>
    <w:rsid w:val="00A94C09"/>
    <w:rsid w:val="00A94C2A"/>
    <w:rsid w:val="00A94ED6"/>
    <w:rsid w:val="00A950CD"/>
    <w:rsid w:val="00A95806"/>
    <w:rsid w:val="00A95FC9"/>
    <w:rsid w:val="00A96043"/>
    <w:rsid w:val="00A9611B"/>
    <w:rsid w:val="00A96344"/>
    <w:rsid w:val="00A969CB"/>
    <w:rsid w:val="00A977B3"/>
    <w:rsid w:val="00AA070C"/>
    <w:rsid w:val="00AA0BBA"/>
    <w:rsid w:val="00AA13BA"/>
    <w:rsid w:val="00AA1D0B"/>
    <w:rsid w:val="00AA22DB"/>
    <w:rsid w:val="00AA2706"/>
    <w:rsid w:val="00AA2B69"/>
    <w:rsid w:val="00AA2D6D"/>
    <w:rsid w:val="00AA3A17"/>
    <w:rsid w:val="00AA4698"/>
    <w:rsid w:val="00AA4B14"/>
    <w:rsid w:val="00AA6712"/>
    <w:rsid w:val="00AA7319"/>
    <w:rsid w:val="00AA737D"/>
    <w:rsid w:val="00AA7A60"/>
    <w:rsid w:val="00AA7A86"/>
    <w:rsid w:val="00AB0340"/>
    <w:rsid w:val="00AB0AA6"/>
    <w:rsid w:val="00AB0CD8"/>
    <w:rsid w:val="00AB1240"/>
    <w:rsid w:val="00AB220B"/>
    <w:rsid w:val="00AB25CE"/>
    <w:rsid w:val="00AB2945"/>
    <w:rsid w:val="00AB2D9D"/>
    <w:rsid w:val="00AB2DCB"/>
    <w:rsid w:val="00AB3278"/>
    <w:rsid w:val="00AB33F5"/>
    <w:rsid w:val="00AB41F7"/>
    <w:rsid w:val="00AB479B"/>
    <w:rsid w:val="00AB4849"/>
    <w:rsid w:val="00AB6CE7"/>
    <w:rsid w:val="00AB6D48"/>
    <w:rsid w:val="00AB6E59"/>
    <w:rsid w:val="00AB708F"/>
    <w:rsid w:val="00AB70DA"/>
    <w:rsid w:val="00AC0112"/>
    <w:rsid w:val="00AC01DE"/>
    <w:rsid w:val="00AC12B6"/>
    <w:rsid w:val="00AC1329"/>
    <w:rsid w:val="00AC18F1"/>
    <w:rsid w:val="00AC20D6"/>
    <w:rsid w:val="00AC2CC6"/>
    <w:rsid w:val="00AC3327"/>
    <w:rsid w:val="00AC352B"/>
    <w:rsid w:val="00AC3816"/>
    <w:rsid w:val="00AC3ED0"/>
    <w:rsid w:val="00AC3FC5"/>
    <w:rsid w:val="00AC42AB"/>
    <w:rsid w:val="00AC438E"/>
    <w:rsid w:val="00AC4BF4"/>
    <w:rsid w:val="00AC4CBD"/>
    <w:rsid w:val="00AC5710"/>
    <w:rsid w:val="00AC6995"/>
    <w:rsid w:val="00AC6B20"/>
    <w:rsid w:val="00AC6CC4"/>
    <w:rsid w:val="00AC7222"/>
    <w:rsid w:val="00AC7AF5"/>
    <w:rsid w:val="00AC7BC8"/>
    <w:rsid w:val="00AC7D42"/>
    <w:rsid w:val="00AD08B4"/>
    <w:rsid w:val="00AD0E13"/>
    <w:rsid w:val="00AD0EE7"/>
    <w:rsid w:val="00AD133A"/>
    <w:rsid w:val="00AD14AC"/>
    <w:rsid w:val="00AD1B25"/>
    <w:rsid w:val="00AD1D10"/>
    <w:rsid w:val="00AD22C1"/>
    <w:rsid w:val="00AD2E17"/>
    <w:rsid w:val="00AD2F71"/>
    <w:rsid w:val="00AD3615"/>
    <w:rsid w:val="00AD4001"/>
    <w:rsid w:val="00AD42C8"/>
    <w:rsid w:val="00AD42F9"/>
    <w:rsid w:val="00AD45C0"/>
    <w:rsid w:val="00AD4705"/>
    <w:rsid w:val="00AD4E3C"/>
    <w:rsid w:val="00AD5358"/>
    <w:rsid w:val="00AD5933"/>
    <w:rsid w:val="00AD5C88"/>
    <w:rsid w:val="00AD5F90"/>
    <w:rsid w:val="00AD62E1"/>
    <w:rsid w:val="00AD6734"/>
    <w:rsid w:val="00AD7823"/>
    <w:rsid w:val="00AE08AC"/>
    <w:rsid w:val="00AE0F94"/>
    <w:rsid w:val="00AE1ACA"/>
    <w:rsid w:val="00AE2021"/>
    <w:rsid w:val="00AE2022"/>
    <w:rsid w:val="00AE2AE4"/>
    <w:rsid w:val="00AE2BFA"/>
    <w:rsid w:val="00AE2D50"/>
    <w:rsid w:val="00AE3109"/>
    <w:rsid w:val="00AE33D8"/>
    <w:rsid w:val="00AE3A3F"/>
    <w:rsid w:val="00AE3D6F"/>
    <w:rsid w:val="00AE3E0D"/>
    <w:rsid w:val="00AE44C0"/>
    <w:rsid w:val="00AE498D"/>
    <w:rsid w:val="00AE4AFC"/>
    <w:rsid w:val="00AE4DB3"/>
    <w:rsid w:val="00AE5D58"/>
    <w:rsid w:val="00AE6153"/>
    <w:rsid w:val="00AE62E8"/>
    <w:rsid w:val="00AE6491"/>
    <w:rsid w:val="00AE6B10"/>
    <w:rsid w:val="00AE7816"/>
    <w:rsid w:val="00AE7AF2"/>
    <w:rsid w:val="00AE7CF8"/>
    <w:rsid w:val="00AF00EC"/>
    <w:rsid w:val="00AF0E69"/>
    <w:rsid w:val="00AF11E0"/>
    <w:rsid w:val="00AF11EF"/>
    <w:rsid w:val="00AF199A"/>
    <w:rsid w:val="00AF2509"/>
    <w:rsid w:val="00AF26B0"/>
    <w:rsid w:val="00AF29BE"/>
    <w:rsid w:val="00AF2F85"/>
    <w:rsid w:val="00AF335B"/>
    <w:rsid w:val="00AF389A"/>
    <w:rsid w:val="00AF4F41"/>
    <w:rsid w:val="00AF4F74"/>
    <w:rsid w:val="00AF5125"/>
    <w:rsid w:val="00AF59A4"/>
    <w:rsid w:val="00AF5F12"/>
    <w:rsid w:val="00AF6944"/>
    <w:rsid w:val="00AF6CE2"/>
    <w:rsid w:val="00AF6FB8"/>
    <w:rsid w:val="00AF70F9"/>
    <w:rsid w:val="00AF727B"/>
    <w:rsid w:val="00AF7F46"/>
    <w:rsid w:val="00B00325"/>
    <w:rsid w:val="00B004B4"/>
    <w:rsid w:val="00B00A42"/>
    <w:rsid w:val="00B00F9F"/>
    <w:rsid w:val="00B00FFF"/>
    <w:rsid w:val="00B01576"/>
    <w:rsid w:val="00B01A6A"/>
    <w:rsid w:val="00B01FB5"/>
    <w:rsid w:val="00B02184"/>
    <w:rsid w:val="00B02540"/>
    <w:rsid w:val="00B03DE5"/>
    <w:rsid w:val="00B03F32"/>
    <w:rsid w:val="00B0421E"/>
    <w:rsid w:val="00B0455C"/>
    <w:rsid w:val="00B05436"/>
    <w:rsid w:val="00B068AB"/>
    <w:rsid w:val="00B1118B"/>
    <w:rsid w:val="00B11237"/>
    <w:rsid w:val="00B12264"/>
    <w:rsid w:val="00B12FF5"/>
    <w:rsid w:val="00B13067"/>
    <w:rsid w:val="00B130F2"/>
    <w:rsid w:val="00B14D39"/>
    <w:rsid w:val="00B14E88"/>
    <w:rsid w:val="00B153B0"/>
    <w:rsid w:val="00B1569A"/>
    <w:rsid w:val="00B1672B"/>
    <w:rsid w:val="00B170A2"/>
    <w:rsid w:val="00B174F5"/>
    <w:rsid w:val="00B17699"/>
    <w:rsid w:val="00B17B92"/>
    <w:rsid w:val="00B201E4"/>
    <w:rsid w:val="00B20E0A"/>
    <w:rsid w:val="00B21673"/>
    <w:rsid w:val="00B21D22"/>
    <w:rsid w:val="00B22389"/>
    <w:rsid w:val="00B22524"/>
    <w:rsid w:val="00B22537"/>
    <w:rsid w:val="00B233A7"/>
    <w:rsid w:val="00B23FCF"/>
    <w:rsid w:val="00B246DC"/>
    <w:rsid w:val="00B2530B"/>
    <w:rsid w:val="00B25714"/>
    <w:rsid w:val="00B259C2"/>
    <w:rsid w:val="00B259E9"/>
    <w:rsid w:val="00B25AD7"/>
    <w:rsid w:val="00B26441"/>
    <w:rsid w:val="00B26502"/>
    <w:rsid w:val="00B265FE"/>
    <w:rsid w:val="00B269AF"/>
    <w:rsid w:val="00B26E7B"/>
    <w:rsid w:val="00B27B37"/>
    <w:rsid w:val="00B303C7"/>
    <w:rsid w:val="00B31DE5"/>
    <w:rsid w:val="00B32956"/>
    <w:rsid w:val="00B32CAA"/>
    <w:rsid w:val="00B34123"/>
    <w:rsid w:val="00B3488A"/>
    <w:rsid w:val="00B354DF"/>
    <w:rsid w:val="00B3557D"/>
    <w:rsid w:val="00B355E3"/>
    <w:rsid w:val="00B35651"/>
    <w:rsid w:val="00B365ED"/>
    <w:rsid w:val="00B37066"/>
    <w:rsid w:val="00B37C7C"/>
    <w:rsid w:val="00B403F4"/>
    <w:rsid w:val="00B407B1"/>
    <w:rsid w:val="00B4178B"/>
    <w:rsid w:val="00B4294C"/>
    <w:rsid w:val="00B42AFF"/>
    <w:rsid w:val="00B42BC7"/>
    <w:rsid w:val="00B42DBC"/>
    <w:rsid w:val="00B42E26"/>
    <w:rsid w:val="00B433C3"/>
    <w:rsid w:val="00B43562"/>
    <w:rsid w:val="00B435F4"/>
    <w:rsid w:val="00B437E0"/>
    <w:rsid w:val="00B4437B"/>
    <w:rsid w:val="00B446FB"/>
    <w:rsid w:val="00B44783"/>
    <w:rsid w:val="00B44C78"/>
    <w:rsid w:val="00B4529B"/>
    <w:rsid w:val="00B45D69"/>
    <w:rsid w:val="00B46310"/>
    <w:rsid w:val="00B46320"/>
    <w:rsid w:val="00B4793D"/>
    <w:rsid w:val="00B47C68"/>
    <w:rsid w:val="00B50543"/>
    <w:rsid w:val="00B50A7D"/>
    <w:rsid w:val="00B50AC4"/>
    <w:rsid w:val="00B50CF3"/>
    <w:rsid w:val="00B528A9"/>
    <w:rsid w:val="00B532A3"/>
    <w:rsid w:val="00B532F9"/>
    <w:rsid w:val="00B53497"/>
    <w:rsid w:val="00B53578"/>
    <w:rsid w:val="00B53EBD"/>
    <w:rsid w:val="00B54615"/>
    <w:rsid w:val="00B55362"/>
    <w:rsid w:val="00B55590"/>
    <w:rsid w:val="00B564EB"/>
    <w:rsid w:val="00B579A1"/>
    <w:rsid w:val="00B579CE"/>
    <w:rsid w:val="00B600BB"/>
    <w:rsid w:val="00B60380"/>
    <w:rsid w:val="00B6069B"/>
    <w:rsid w:val="00B60F0D"/>
    <w:rsid w:val="00B63398"/>
    <w:rsid w:val="00B63E02"/>
    <w:rsid w:val="00B642AB"/>
    <w:rsid w:val="00B64F51"/>
    <w:rsid w:val="00B65938"/>
    <w:rsid w:val="00B65EBA"/>
    <w:rsid w:val="00B65EDB"/>
    <w:rsid w:val="00B65FF2"/>
    <w:rsid w:val="00B66915"/>
    <w:rsid w:val="00B672F0"/>
    <w:rsid w:val="00B7028B"/>
    <w:rsid w:val="00B703AC"/>
    <w:rsid w:val="00B70C6E"/>
    <w:rsid w:val="00B71393"/>
    <w:rsid w:val="00B716C5"/>
    <w:rsid w:val="00B71827"/>
    <w:rsid w:val="00B719A2"/>
    <w:rsid w:val="00B7206F"/>
    <w:rsid w:val="00B722A4"/>
    <w:rsid w:val="00B72FA2"/>
    <w:rsid w:val="00B74011"/>
    <w:rsid w:val="00B746FE"/>
    <w:rsid w:val="00B74DB3"/>
    <w:rsid w:val="00B751FF"/>
    <w:rsid w:val="00B752DA"/>
    <w:rsid w:val="00B752EF"/>
    <w:rsid w:val="00B7582E"/>
    <w:rsid w:val="00B75C55"/>
    <w:rsid w:val="00B75CB4"/>
    <w:rsid w:val="00B75FFC"/>
    <w:rsid w:val="00B761A2"/>
    <w:rsid w:val="00B77FAC"/>
    <w:rsid w:val="00B800D9"/>
    <w:rsid w:val="00B800DE"/>
    <w:rsid w:val="00B80713"/>
    <w:rsid w:val="00B81034"/>
    <w:rsid w:val="00B811E4"/>
    <w:rsid w:val="00B814F7"/>
    <w:rsid w:val="00B8190F"/>
    <w:rsid w:val="00B81B6C"/>
    <w:rsid w:val="00B82374"/>
    <w:rsid w:val="00B825B1"/>
    <w:rsid w:val="00B827BF"/>
    <w:rsid w:val="00B832B2"/>
    <w:rsid w:val="00B84B23"/>
    <w:rsid w:val="00B84BBC"/>
    <w:rsid w:val="00B8516D"/>
    <w:rsid w:val="00B8519A"/>
    <w:rsid w:val="00B8529D"/>
    <w:rsid w:val="00B85E7E"/>
    <w:rsid w:val="00B86217"/>
    <w:rsid w:val="00B8687E"/>
    <w:rsid w:val="00B86FCC"/>
    <w:rsid w:val="00B871B1"/>
    <w:rsid w:val="00B8753C"/>
    <w:rsid w:val="00B878F1"/>
    <w:rsid w:val="00B87AEA"/>
    <w:rsid w:val="00B87BC2"/>
    <w:rsid w:val="00B87DC8"/>
    <w:rsid w:val="00B904CA"/>
    <w:rsid w:val="00B90718"/>
    <w:rsid w:val="00B90E91"/>
    <w:rsid w:val="00B9190F"/>
    <w:rsid w:val="00B921C5"/>
    <w:rsid w:val="00B929BF"/>
    <w:rsid w:val="00B934EE"/>
    <w:rsid w:val="00B93B59"/>
    <w:rsid w:val="00B94170"/>
    <w:rsid w:val="00B943BB"/>
    <w:rsid w:val="00B944E2"/>
    <w:rsid w:val="00B94850"/>
    <w:rsid w:val="00B94916"/>
    <w:rsid w:val="00B94A99"/>
    <w:rsid w:val="00B9511F"/>
    <w:rsid w:val="00B95CAD"/>
    <w:rsid w:val="00B95EAB"/>
    <w:rsid w:val="00B96090"/>
    <w:rsid w:val="00B962D5"/>
    <w:rsid w:val="00B966F8"/>
    <w:rsid w:val="00B9696F"/>
    <w:rsid w:val="00B97394"/>
    <w:rsid w:val="00B97698"/>
    <w:rsid w:val="00B97AA3"/>
    <w:rsid w:val="00B97B7F"/>
    <w:rsid w:val="00B97FB7"/>
    <w:rsid w:val="00BA14C3"/>
    <w:rsid w:val="00BA14F0"/>
    <w:rsid w:val="00BA191D"/>
    <w:rsid w:val="00BA1BEF"/>
    <w:rsid w:val="00BA2043"/>
    <w:rsid w:val="00BA27ED"/>
    <w:rsid w:val="00BA29F1"/>
    <w:rsid w:val="00BA2FEE"/>
    <w:rsid w:val="00BA390D"/>
    <w:rsid w:val="00BA3FA8"/>
    <w:rsid w:val="00BA4035"/>
    <w:rsid w:val="00BA558B"/>
    <w:rsid w:val="00BA5723"/>
    <w:rsid w:val="00BA5BDC"/>
    <w:rsid w:val="00BA6BC8"/>
    <w:rsid w:val="00BA6D9F"/>
    <w:rsid w:val="00BA7251"/>
    <w:rsid w:val="00BA7424"/>
    <w:rsid w:val="00BA7580"/>
    <w:rsid w:val="00BB0950"/>
    <w:rsid w:val="00BB1215"/>
    <w:rsid w:val="00BB1CBB"/>
    <w:rsid w:val="00BB27FF"/>
    <w:rsid w:val="00BB2DCC"/>
    <w:rsid w:val="00BB3873"/>
    <w:rsid w:val="00BB3C20"/>
    <w:rsid w:val="00BB3E99"/>
    <w:rsid w:val="00BB4832"/>
    <w:rsid w:val="00BB4B0E"/>
    <w:rsid w:val="00BB4D68"/>
    <w:rsid w:val="00BB4FE7"/>
    <w:rsid w:val="00BB51AB"/>
    <w:rsid w:val="00BB58F0"/>
    <w:rsid w:val="00BB5BF7"/>
    <w:rsid w:val="00BB6227"/>
    <w:rsid w:val="00BB67B4"/>
    <w:rsid w:val="00BB691F"/>
    <w:rsid w:val="00BB6EB8"/>
    <w:rsid w:val="00BC01EF"/>
    <w:rsid w:val="00BC0866"/>
    <w:rsid w:val="00BC0A6A"/>
    <w:rsid w:val="00BC0D7F"/>
    <w:rsid w:val="00BC0EE1"/>
    <w:rsid w:val="00BC1D49"/>
    <w:rsid w:val="00BC1E4B"/>
    <w:rsid w:val="00BC25CE"/>
    <w:rsid w:val="00BC2646"/>
    <w:rsid w:val="00BC270F"/>
    <w:rsid w:val="00BC29CD"/>
    <w:rsid w:val="00BC3355"/>
    <w:rsid w:val="00BC338A"/>
    <w:rsid w:val="00BC3A8D"/>
    <w:rsid w:val="00BC435F"/>
    <w:rsid w:val="00BC44D1"/>
    <w:rsid w:val="00BC4537"/>
    <w:rsid w:val="00BC4EB9"/>
    <w:rsid w:val="00BC54F4"/>
    <w:rsid w:val="00BC61D4"/>
    <w:rsid w:val="00BC6AE5"/>
    <w:rsid w:val="00BC6CD6"/>
    <w:rsid w:val="00BC6D41"/>
    <w:rsid w:val="00BC72FA"/>
    <w:rsid w:val="00BC77DA"/>
    <w:rsid w:val="00BC78CA"/>
    <w:rsid w:val="00BC7FA1"/>
    <w:rsid w:val="00BD064A"/>
    <w:rsid w:val="00BD06C2"/>
    <w:rsid w:val="00BD09B9"/>
    <w:rsid w:val="00BD12BA"/>
    <w:rsid w:val="00BD12F5"/>
    <w:rsid w:val="00BD1599"/>
    <w:rsid w:val="00BD1819"/>
    <w:rsid w:val="00BD18E1"/>
    <w:rsid w:val="00BD1996"/>
    <w:rsid w:val="00BD1A6A"/>
    <w:rsid w:val="00BD218A"/>
    <w:rsid w:val="00BD24CB"/>
    <w:rsid w:val="00BD266F"/>
    <w:rsid w:val="00BD2671"/>
    <w:rsid w:val="00BD32E2"/>
    <w:rsid w:val="00BD37AD"/>
    <w:rsid w:val="00BD3831"/>
    <w:rsid w:val="00BD3966"/>
    <w:rsid w:val="00BD3ACE"/>
    <w:rsid w:val="00BD4A92"/>
    <w:rsid w:val="00BD5622"/>
    <w:rsid w:val="00BD5C6A"/>
    <w:rsid w:val="00BD638B"/>
    <w:rsid w:val="00BD6A22"/>
    <w:rsid w:val="00BD700F"/>
    <w:rsid w:val="00BD7F14"/>
    <w:rsid w:val="00BD7FDB"/>
    <w:rsid w:val="00BE020D"/>
    <w:rsid w:val="00BE0231"/>
    <w:rsid w:val="00BE0411"/>
    <w:rsid w:val="00BE0449"/>
    <w:rsid w:val="00BE05E8"/>
    <w:rsid w:val="00BE099B"/>
    <w:rsid w:val="00BE177D"/>
    <w:rsid w:val="00BE2357"/>
    <w:rsid w:val="00BE28C9"/>
    <w:rsid w:val="00BE2A07"/>
    <w:rsid w:val="00BE2CA3"/>
    <w:rsid w:val="00BE2D14"/>
    <w:rsid w:val="00BE3075"/>
    <w:rsid w:val="00BE329E"/>
    <w:rsid w:val="00BE361B"/>
    <w:rsid w:val="00BE3A3A"/>
    <w:rsid w:val="00BE5472"/>
    <w:rsid w:val="00BE5834"/>
    <w:rsid w:val="00BE6749"/>
    <w:rsid w:val="00BE6E37"/>
    <w:rsid w:val="00BE7202"/>
    <w:rsid w:val="00BE7B29"/>
    <w:rsid w:val="00BF071F"/>
    <w:rsid w:val="00BF09EE"/>
    <w:rsid w:val="00BF0B09"/>
    <w:rsid w:val="00BF0D37"/>
    <w:rsid w:val="00BF0EBE"/>
    <w:rsid w:val="00BF0FBE"/>
    <w:rsid w:val="00BF1BD3"/>
    <w:rsid w:val="00BF1DA1"/>
    <w:rsid w:val="00BF2149"/>
    <w:rsid w:val="00BF23C0"/>
    <w:rsid w:val="00BF27E1"/>
    <w:rsid w:val="00BF2925"/>
    <w:rsid w:val="00BF39B5"/>
    <w:rsid w:val="00BF3A1F"/>
    <w:rsid w:val="00BF3A56"/>
    <w:rsid w:val="00BF514B"/>
    <w:rsid w:val="00BF52E0"/>
    <w:rsid w:val="00BF5476"/>
    <w:rsid w:val="00BF5576"/>
    <w:rsid w:val="00BF55A4"/>
    <w:rsid w:val="00BF5657"/>
    <w:rsid w:val="00BF64D4"/>
    <w:rsid w:val="00BF6FB8"/>
    <w:rsid w:val="00BF7394"/>
    <w:rsid w:val="00BF7988"/>
    <w:rsid w:val="00BF7A9E"/>
    <w:rsid w:val="00C00375"/>
    <w:rsid w:val="00C0257B"/>
    <w:rsid w:val="00C0262F"/>
    <w:rsid w:val="00C02922"/>
    <w:rsid w:val="00C02D77"/>
    <w:rsid w:val="00C034B9"/>
    <w:rsid w:val="00C03ACE"/>
    <w:rsid w:val="00C03DBB"/>
    <w:rsid w:val="00C047D1"/>
    <w:rsid w:val="00C04820"/>
    <w:rsid w:val="00C04E2B"/>
    <w:rsid w:val="00C051D7"/>
    <w:rsid w:val="00C054FE"/>
    <w:rsid w:val="00C05A1C"/>
    <w:rsid w:val="00C0605C"/>
    <w:rsid w:val="00C063B9"/>
    <w:rsid w:val="00C07647"/>
    <w:rsid w:val="00C07A56"/>
    <w:rsid w:val="00C07D79"/>
    <w:rsid w:val="00C07EF2"/>
    <w:rsid w:val="00C10A60"/>
    <w:rsid w:val="00C10E32"/>
    <w:rsid w:val="00C10E35"/>
    <w:rsid w:val="00C11482"/>
    <w:rsid w:val="00C118E0"/>
    <w:rsid w:val="00C1225F"/>
    <w:rsid w:val="00C123D6"/>
    <w:rsid w:val="00C12796"/>
    <w:rsid w:val="00C129AB"/>
    <w:rsid w:val="00C12C08"/>
    <w:rsid w:val="00C130FF"/>
    <w:rsid w:val="00C13448"/>
    <w:rsid w:val="00C15566"/>
    <w:rsid w:val="00C15F8B"/>
    <w:rsid w:val="00C1627F"/>
    <w:rsid w:val="00C16ECF"/>
    <w:rsid w:val="00C176B4"/>
    <w:rsid w:val="00C179B0"/>
    <w:rsid w:val="00C17A8B"/>
    <w:rsid w:val="00C17C46"/>
    <w:rsid w:val="00C17D68"/>
    <w:rsid w:val="00C20401"/>
    <w:rsid w:val="00C2097B"/>
    <w:rsid w:val="00C20A3F"/>
    <w:rsid w:val="00C20A44"/>
    <w:rsid w:val="00C20C54"/>
    <w:rsid w:val="00C21424"/>
    <w:rsid w:val="00C21932"/>
    <w:rsid w:val="00C2238B"/>
    <w:rsid w:val="00C22B77"/>
    <w:rsid w:val="00C22EA8"/>
    <w:rsid w:val="00C22F05"/>
    <w:rsid w:val="00C23472"/>
    <w:rsid w:val="00C23AA9"/>
    <w:rsid w:val="00C23B5A"/>
    <w:rsid w:val="00C23E63"/>
    <w:rsid w:val="00C244F9"/>
    <w:rsid w:val="00C245AE"/>
    <w:rsid w:val="00C25064"/>
    <w:rsid w:val="00C2586F"/>
    <w:rsid w:val="00C263BD"/>
    <w:rsid w:val="00C264D0"/>
    <w:rsid w:val="00C26636"/>
    <w:rsid w:val="00C2667A"/>
    <w:rsid w:val="00C26CFA"/>
    <w:rsid w:val="00C278BD"/>
    <w:rsid w:val="00C27DBA"/>
    <w:rsid w:val="00C3025B"/>
    <w:rsid w:val="00C30BE5"/>
    <w:rsid w:val="00C31166"/>
    <w:rsid w:val="00C3139B"/>
    <w:rsid w:val="00C3142C"/>
    <w:rsid w:val="00C31A4C"/>
    <w:rsid w:val="00C31BB8"/>
    <w:rsid w:val="00C32CC5"/>
    <w:rsid w:val="00C3315B"/>
    <w:rsid w:val="00C33DB2"/>
    <w:rsid w:val="00C34852"/>
    <w:rsid w:val="00C36346"/>
    <w:rsid w:val="00C3661D"/>
    <w:rsid w:val="00C36EFD"/>
    <w:rsid w:val="00C3703A"/>
    <w:rsid w:val="00C370F1"/>
    <w:rsid w:val="00C37649"/>
    <w:rsid w:val="00C3770D"/>
    <w:rsid w:val="00C37940"/>
    <w:rsid w:val="00C40131"/>
    <w:rsid w:val="00C403D4"/>
    <w:rsid w:val="00C403E6"/>
    <w:rsid w:val="00C4081D"/>
    <w:rsid w:val="00C41550"/>
    <w:rsid w:val="00C41894"/>
    <w:rsid w:val="00C41CB3"/>
    <w:rsid w:val="00C425B7"/>
    <w:rsid w:val="00C437C3"/>
    <w:rsid w:val="00C43D40"/>
    <w:rsid w:val="00C441AA"/>
    <w:rsid w:val="00C441EA"/>
    <w:rsid w:val="00C4471B"/>
    <w:rsid w:val="00C4505F"/>
    <w:rsid w:val="00C456A6"/>
    <w:rsid w:val="00C45925"/>
    <w:rsid w:val="00C470AE"/>
    <w:rsid w:val="00C4739B"/>
    <w:rsid w:val="00C4743E"/>
    <w:rsid w:val="00C50020"/>
    <w:rsid w:val="00C503F6"/>
    <w:rsid w:val="00C5054E"/>
    <w:rsid w:val="00C5064A"/>
    <w:rsid w:val="00C50656"/>
    <w:rsid w:val="00C50F69"/>
    <w:rsid w:val="00C5129F"/>
    <w:rsid w:val="00C51407"/>
    <w:rsid w:val="00C51753"/>
    <w:rsid w:val="00C518B1"/>
    <w:rsid w:val="00C5195B"/>
    <w:rsid w:val="00C51ADE"/>
    <w:rsid w:val="00C51D4E"/>
    <w:rsid w:val="00C5202B"/>
    <w:rsid w:val="00C5226A"/>
    <w:rsid w:val="00C529AB"/>
    <w:rsid w:val="00C52E0F"/>
    <w:rsid w:val="00C530A7"/>
    <w:rsid w:val="00C53381"/>
    <w:rsid w:val="00C53E3F"/>
    <w:rsid w:val="00C53F8F"/>
    <w:rsid w:val="00C545C2"/>
    <w:rsid w:val="00C54647"/>
    <w:rsid w:val="00C548E9"/>
    <w:rsid w:val="00C54F3F"/>
    <w:rsid w:val="00C5517A"/>
    <w:rsid w:val="00C551BC"/>
    <w:rsid w:val="00C55E05"/>
    <w:rsid w:val="00C561A9"/>
    <w:rsid w:val="00C5644F"/>
    <w:rsid w:val="00C56BBA"/>
    <w:rsid w:val="00C56D10"/>
    <w:rsid w:val="00C56DDF"/>
    <w:rsid w:val="00C60235"/>
    <w:rsid w:val="00C60998"/>
    <w:rsid w:val="00C60C41"/>
    <w:rsid w:val="00C60D3D"/>
    <w:rsid w:val="00C61602"/>
    <w:rsid w:val="00C6163F"/>
    <w:rsid w:val="00C61765"/>
    <w:rsid w:val="00C61A9D"/>
    <w:rsid w:val="00C61EE8"/>
    <w:rsid w:val="00C624C0"/>
    <w:rsid w:val="00C62B30"/>
    <w:rsid w:val="00C63070"/>
    <w:rsid w:val="00C6334B"/>
    <w:rsid w:val="00C6375E"/>
    <w:rsid w:val="00C63C0D"/>
    <w:rsid w:val="00C64267"/>
    <w:rsid w:val="00C644C7"/>
    <w:rsid w:val="00C6476D"/>
    <w:rsid w:val="00C65776"/>
    <w:rsid w:val="00C6607B"/>
    <w:rsid w:val="00C66161"/>
    <w:rsid w:val="00C66360"/>
    <w:rsid w:val="00C665D7"/>
    <w:rsid w:val="00C666E7"/>
    <w:rsid w:val="00C67757"/>
    <w:rsid w:val="00C67817"/>
    <w:rsid w:val="00C708BD"/>
    <w:rsid w:val="00C71978"/>
    <w:rsid w:val="00C71979"/>
    <w:rsid w:val="00C71C7D"/>
    <w:rsid w:val="00C71F17"/>
    <w:rsid w:val="00C724E6"/>
    <w:rsid w:val="00C72818"/>
    <w:rsid w:val="00C72E2D"/>
    <w:rsid w:val="00C734BD"/>
    <w:rsid w:val="00C73D06"/>
    <w:rsid w:val="00C73FB9"/>
    <w:rsid w:val="00C74C23"/>
    <w:rsid w:val="00C74D8C"/>
    <w:rsid w:val="00C75CB9"/>
    <w:rsid w:val="00C76129"/>
    <w:rsid w:val="00C764BC"/>
    <w:rsid w:val="00C76B9B"/>
    <w:rsid w:val="00C76D6A"/>
    <w:rsid w:val="00C76EA0"/>
    <w:rsid w:val="00C77048"/>
    <w:rsid w:val="00C77C76"/>
    <w:rsid w:val="00C8021E"/>
    <w:rsid w:val="00C80ABD"/>
    <w:rsid w:val="00C8103E"/>
    <w:rsid w:val="00C8106D"/>
    <w:rsid w:val="00C81726"/>
    <w:rsid w:val="00C81935"/>
    <w:rsid w:val="00C819B2"/>
    <w:rsid w:val="00C829C2"/>
    <w:rsid w:val="00C82AF9"/>
    <w:rsid w:val="00C82B78"/>
    <w:rsid w:val="00C82BDD"/>
    <w:rsid w:val="00C82DA0"/>
    <w:rsid w:val="00C83D7F"/>
    <w:rsid w:val="00C84032"/>
    <w:rsid w:val="00C84103"/>
    <w:rsid w:val="00C8492E"/>
    <w:rsid w:val="00C84DF5"/>
    <w:rsid w:val="00C857F5"/>
    <w:rsid w:val="00C865FB"/>
    <w:rsid w:val="00C86694"/>
    <w:rsid w:val="00C86D8D"/>
    <w:rsid w:val="00C86E76"/>
    <w:rsid w:val="00C86E94"/>
    <w:rsid w:val="00C86F3C"/>
    <w:rsid w:val="00C8769B"/>
    <w:rsid w:val="00C8778F"/>
    <w:rsid w:val="00C87E95"/>
    <w:rsid w:val="00C90182"/>
    <w:rsid w:val="00C90386"/>
    <w:rsid w:val="00C90D10"/>
    <w:rsid w:val="00C91247"/>
    <w:rsid w:val="00C91663"/>
    <w:rsid w:val="00C9174A"/>
    <w:rsid w:val="00C919C6"/>
    <w:rsid w:val="00C9207B"/>
    <w:rsid w:val="00C930A8"/>
    <w:rsid w:val="00C9319D"/>
    <w:rsid w:val="00C93526"/>
    <w:rsid w:val="00C938AE"/>
    <w:rsid w:val="00C940BA"/>
    <w:rsid w:val="00C940CF"/>
    <w:rsid w:val="00C94751"/>
    <w:rsid w:val="00C94D35"/>
    <w:rsid w:val="00C94FAA"/>
    <w:rsid w:val="00C959A9"/>
    <w:rsid w:val="00C95AC8"/>
    <w:rsid w:val="00C95F97"/>
    <w:rsid w:val="00C96385"/>
    <w:rsid w:val="00C96AD4"/>
    <w:rsid w:val="00C96EA0"/>
    <w:rsid w:val="00C9715C"/>
    <w:rsid w:val="00C971BC"/>
    <w:rsid w:val="00CA11CC"/>
    <w:rsid w:val="00CA17B1"/>
    <w:rsid w:val="00CA1D27"/>
    <w:rsid w:val="00CA1FD8"/>
    <w:rsid w:val="00CA23B7"/>
    <w:rsid w:val="00CA269E"/>
    <w:rsid w:val="00CA28DD"/>
    <w:rsid w:val="00CA2966"/>
    <w:rsid w:val="00CA2DFA"/>
    <w:rsid w:val="00CA3502"/>
    <w:rsid w:val="00CA4A8A"/>
    <w:rsid w:val="00CA4DD8"/>
    <w:rsid w:val="00CA5402"/>
    <w:rsid w:val="00CA5812"/>
    <w:rsid w:val="00CA589F"/>
    <w:rsid w:val="00CA5A55"/>
    <w:rsid w:val="00CA5B3D"/>
    <w:rsid w:val="00CA5CB1"/>
    <w:rsid w:val="00CA657C"/>
    <w:rsid w:val="00CA74EC"/>
    <w:rsid w:val="00CA7B39"/>
    <w:rsid w:val="00CA7E75"/>
    <w:rsid w:val="00CA7E81"/>
    <w:rsid w:val="00CB02CE"/>
    <w:rsid w:val="00CB0320"/>
    <w:rsid w:val="00CB093C"/>
    <w:rsid w:val="00CB0C8C"/>
    <w:rsid w:val="00CB0DED"/>
    <w:rsid w:val="00CB0E81"/>
    <w:rsid w:val="00CB14CB"/>
    <w:rsid w:val="00CB1520"/>
    <w:rsid w:val="00CB19D5"/>
    <w:rsid w:val="00CB19D7"/>
    <w:rsid w:val="00CB1CAB"/>
    <w:rsid w:val="00CB21EF"/>
    <w:rsid w:val="00CB2327"/>
    <w:rsid w:val="00CB2D03"/>
    <w:rsid w:val="00CB2F65"/>
    <w:rsid w:val="00CB30AC"/>
    <w:rsid w:val="00CB32D7"/>
    <w:rsid w:val="00CB3826"/>
    <w:rsid w:val="00CB396F"/>
    <w:rsid w:val="00CB474A"/>
    <w:rsid w:val="00CB4930"/>
    <w:rsid w:val="00CB55D6"/>
    <w:rsid w:val="00CB5E3D"/>
    <w:rsid w:val="00CB5F94"/>
    <w:rsid w:val="00CB6DDC"/>
    <w:rsid w:val="00CB75A4"/>
    <w:rsid w:val="00CB77CF"/>
    <w:rsid w:val="00CB78D4"/>
    <w:rsid w:val="00CC0D4B"/>
    <w:rsid w:val="00CC18C8"/>
    <w:rsid w:val="00CC1930"/>
    <w:rsid w:val="00CC2307"/>
    <w:rsid w:val="00CC253D"/>
    <w:rsid w:val="00CC3AD2"/>
    <w:rsid w:val="00CC4225"/>
    <w:rsid w:val="00CC44D7"/>
    <w:rsid w:val="00CC4680"/>
    <w:rsid w:val="00CC4CD5"/>
    <w:rsid w:val="00CC54FA"/>
    <w:rsid w:val="00CC56FD"/>
    <w:rsid w:val="00CC5B35"/>
    <w:rsid w:val="00CC6A58"/>
    <w:rsid w:val="00CC700E"/>
    <w:rsid w:val="00CC7990"/>
    <w:rsid w:val="00CC7A5D"/>
    <w:rsid w:val="00CC7D0C"/>
    <w:rsid w:val="00CD0069"/>
    <w:rsid w:val="00CD03BB"/>
    <w:rsid w:val="00CD088F"/>
    <w:rsid w:val="00CD0AA1"/>
    <w:rsid w:val="00CD0AC2"/>
    <w:rsid w:val="00CD0D34"/>
    <w:rsid w:val="00CD0DFC"/>
    <w:rsid w:val="00CD18AD"/>
    <w:rsid w:val="00CD2A42"/>
    <w:rsid w:val="00CD2B8F"/>
    <w:rsid w:val="00CD2ECF"/>
    <w:rsid w:val="00CD3649"/>
    <w:rsid w:val="00CD3DF9"/>
    <w:rsid w:val="00CD3EDC"/>
    <w:rsid w:val="00CD3F0F"/>
    <w:rsid w:val="00CD439B"/>
    <w:rsid w:val="00CD56F0"/>
    <w:rsid w:val="00CD61ED"/>
    <w:rsid w:val="00CD63A9"/>
    <w:rsid w:val="00CD6F39"/>
    <w:rsid w:val="00CD6FDB"/>
    <w:rsid w:val="00CD711F"/>
    <w:rsid w:val="00CD7B17"/>
    <w:rsid w:val="00CE012C"/>
    <w:rsid w:val="00CE056B"/>
    <w:rsid w:val="00CE0B2F"/>
    <w:rsid w:val="00CE0CEF"/>
    <w:rsid w:val="00CE113E"/>
    <w:rsid w:val="00CE11A3"/>
    <w:rsid w:val="00CE143A"/>
    <w:rsid w:val="00CE21D2"/>
    <w:rsid w:val="00CE2464"/>
    <w:rsid w:val="00CE29A8"/>
    <w:rsid w:val="00CE2F15"/>
    <w:rsid w:val="00CE4014"/>
    <w:rsid w:val="00CE4085"/>
    <w:rsid w:val="00CE433E"/>
    <w:rsid w:val="00CE4372"/>
    <w:rsid w:val="00CE4DC5"/>
    <w:rsid w:val="00CE55FE"/>
    <w:rsid w:val="00CE58D7"/>
    <w:rsid w:val="00CE721C"/>
    <w:rsid w:val="00CE735F"/>
    <w:rsid w:val="00CE7D09"/>
    <w:rsid w:val="00CE7E9B"/>
    <w:rsid w:val="00CE7F22"/>
    <w:rsid w:val="00CF00B9"/>
    <w:rsid w:val="00CF08CA"/>
    <w:rsid w:val="00CF08D6"/>
    <w:rsid w:val="00CF0A16"/>
    <w:rsid w:val="00CF0ED3"/>
    <w:rsid w:val="00CF10DF"/>
    <w:rsid w:val="00CF1302"/>
    <w:rsid w:val="00CF13F3"/>
    <w:rsid w:val="00CF1A84"/>
    <w:rsid w:val="00CF1C87"/>
    <w:rsid w:val="00CF2F7D"/>
    <w:rsid w:val="00CF3311"/>
    <w:rsid w:val="00CF3504"/>
    <w:rsid w:val="00CF39CE"/>
    <w:rsid w:val="00CF5A41"/>
    <w:rsid w:val="00CF5A9F"/>
    <w:rsid w:val="00CF5D99"/>
    <w:rsid w:val="00CF5DD3"/>
    <w:rsid w:val="00CF6373"/>
    <w:rsid w:val="00CF6683"/>
    <w:rsid w:val="00CF66F5"/>
    <w:rsid w:val="00CF68A5"/>
    <w:rsid w:val="00CF6D7F"/>
    <w:rsid w:val="00CF7503"/>
    <w:rsid w:val="00CF7510"/>
    <w:rsid w:val="00CF7BC3"/>
    <w:rsid w:val="00D004AD"/>
    <w:rsid w:val="00D006C3"/>
    <w:rsid w:val="00D00E13"/>
    <w:rsid w:val="00D011FC"/>
    <w:rsid w:val="00D0156F"/>
    <w:rsid w:val="00D015F5"/>
    <w:rsid w:val="00D01DA8"/>
    <w:rsid w:val="00D02CD7"/>
    <w:rsid w:val="00D02E6E"/>
    <w:rsid w:val="00D03238"/>
    <w:rsid w:val="00D037AD"/>
    <w:rsid w:val="00D03B5D"/>
    <w:rsid w:val="00D03EEC"/>
    <w:rsid w:val="00D0442C"/>
    <w:rsid w:val="00D04463"/>
    <w:rsid w:val="00D0468D"/>
    <w:rsid w:val="00D04713"/>
    <w:rsid w:val="00D04DE3"/>
    <w:rsid w:val="00D04EEE"/>
    <w:rsid w:val="00D05704"/>
    <w:rsid w:val="00D05AA7"/>
    <w:rsid w:val="00D05FA1"/>
    <w:rsid w:val="00D06270"/>
    <w:rsid w:val="00D078D4"/>
    <w:rsid w:val="00D079F5"/>
    <w:rsid w:val="00D10895"/>
    <w:rsid w:val="00D109F8"/>
    <w:rsid w:val="00D10A7B"/>
    <w:rsid w:val="00D115DD"/>
    <w:rsid w:val="00D115FE"/>
    <w:rsid w:val="00D11832"/>
    <w:rsid w:val="00D11930"/>
    <w:rsid w:val="00D11EA2"/>
    <w:rsid w:val="00D121C7"/>
    <w:rsid w:val="00D122A2"/>
    <w:rsid w:val="00D146BD"/>
    <w:rsid w:val="00D14C5C"/>
    <w:rsid w:val="00D159E3"/>
    <w:rsid w:val="00D15B0D"/>
    <w:rsid w:val="00D15DB8"/>
    <w:rsid w:val="00D15DE6"/>
    <w:rsid w:val="00D15F7F"/>
    <w:rsid w:val="00D160F8"/>
    <w:rsid w:val="00D16344"/>
    <w:rsid w:val="00D16A38"/>
    <w:rsid w:val="00D171B9"/>
    <w:rsid w:val="00D172E0"/>
    <w:rsid w:val="00D1773A"/>
    <w:rsid w:val="00D1797C"/>
    <w:rsid w:val="00D17A06"/>
    <w:rsid w:val="00D21031"/>
    <w:rsid w:val="00D21092"/>
    <w:rsid w:val="00D211A4"/>
    <w:rsid w:val="00D21B97"/>
    <w:rsid w:val="00D229F1"/>
    <w:rsid w:val="00D2395C"/>
    <w:rsid w:val="00D23C4D"/>
    <w:rsid w:val="00D23C4F"/>
    <w:rsid w:val="00D23F46"/>
    <w:rsid w:val="00D23F63"/>
    <w:rsid w:val="00D2454F"/>
    <w:rsid w:val="00D2477C"/>
    <w:rsid w:val="00D247B7"/>
    <w:rsid w:val="00D24929"/>
    <w:rsid w:val="00D24D15"/>
    <w:rsid w:val="00D25775"/>
    <w:rsid w:val="00D25F7D"/>
    <w:rsid w:val="00D2639B"/>
    <w:rsid w:val="00D2799F"/>
    <w:rsid w:val="00D27A1C"/>
    <w:rsid w:val="00D30106"/>
    <w:rsid w:val="00D30272"/>
    <w:rsid w:val="00D30ED9"/>
    <w:rsid w:val="00D321E4"/>
    <w:rsid w:val="00D324D7"/>
    <w:rsid w:val="00D32592"/>
    <w:rsid w:val="00D33222"/>
    <w:rsid w:val="00D334B2"/>
    <w:rsid w:val="00D337C6"/>
    <w:rsid w:val="00D33FDF"/>
    <w:rsid w:val="00D3414B"/>
    <w:rsid w:val="00D34499"/>
    <w:rsid w:val="00D34564"/>
    <w:rsid w:val="00D34A68"/>
    <w:rsid w:val="00D34CE8"/>
    <w:rsid w:val="00D34E2B"/>
    <w:rsid w:val="00D35F6B"/>
    <w:rsid w:val="00D361E5"/>
    <w:rsid w:val="00D36E2E"/>
    <w:rsid w:val="00D3716B"/>
    <w:rsid w:val="00D376D5"/>
    <w:rsid w:val="00D37DC1"/>
    <w:rsid w:val="00D37EFA"/>
    <w:rsid w:val="00D40D02"/>
    <w:rsid w:val="00D40F3D"/>
    <w:rsid w:val="00D414CB"/>
    <w:rsid w:val="00D415E7"/>
    <w:rsid w:val="00D424C6"/>
    <w:rsid w:val="00D426AA"/>
    <w:rsid w:val="00D430AF"/>
    <w:rsid w:val="00D433AB"/>
    <w:rsid w:val="00D43A76"/>
    <w:rsid w:val="00D44E64"/>
    <w:rsid w:val="00D45104"/>
    <w:rsid w:val="00D459FB"/>
    <w:rsid w:val="00D45A30"/>
    <w:rsid w:val="00D45D01"/>
    <w:rsid w:val="00D46750"/>
    <w:rsid w:val="00D467AF"/>
    <w:rsid w:val="00D46AA2"/>
    <w:rsid w:val="00D46B42"/>
    <w:rsid w:val="00D46CF1"/>
    <w:rsid w:val="00D4774E"/>
    <w:rsid w:val="00D479AA"/>
    <w:rsid w:val="00D50262"/>
    <w:rsid w:val="00D50BEE"/>
    <w:rsid w:val="00D50E37"/>
    <w:rsid w:val="00D50F71"/>
    <w:rsid w:val="00D51BA7"/>
    <w:rsid w:val="00D52130"/>
    <w:rsid w:val="00D52202"/>
    <w:rsid w:val="00D52B18"/>
    <w:rsid w:val="00D53282"/>
    <w:rsid w:val="00D5329A"/>
    <w:rsid w:val="00D53F86"/>
    <w:rsid w:val="00D54394"/>
    <w:rsid w:val="00D54468"/>
    <w:rsid w:val="00D54A3C"/>
    <w:rsid w:val="00D54B36"/>
    <w:rsid w:val="00D55CF9"/>
    <w:rsid w:val="00D5600B"/>
    <w:rsid w:val="00D56F50"/>
    <w:rsid w:val="00D576F5"/>
    <w:rsid w:val="00D5774D"/>
    <w:rsid w:val="00D57AC3"/>
    <w:rsid w:val="00D601D4"/>
    <w:rsid w:val="00D60920"/>
    <w:rsid w:val="00D60B2F"/>
    <w:rsid w:val="00D60C25"/>
    <w:rsid w:val="00D60C52"/>
    <w:rsid w:val="00D614B2"/>
    <w:rsid w:val="00D61564"/>
    <w:rsid w:val="00D61652"/>
    <w:rsid w:val="00D61FE2"/>
    <w:rsid w:val="00D629B5"/>
    <w:rsid w:val="00D62F5A"/>
    <w:rsid w:val="00D637DA"/>
    <w:rsid w:val="00D645DF"/>
    <w:rsid w:val="00D64EE4"/>
    <w:rsid w:val="00D65403"/>
    <w:rsid w:val="00D665CC"/>
    <w:rsid w:val="00D66E1D"/>
    <w:rsid w:val="00D6769D"/>
    <w:rsid w:val="00D70D49"/>
    <w:rsid w:val="00D71372"/>
    <w:rsid w:val="00D7198B"/>
    <w:rsid w:val="00D71A5F"/>
    <w:rsid w:val="00D729BB"/>
    <w:rsid w:val="00D730E1"/>
    <w:rsid w:val="00D73B27"/>
    <w:rsid w:val="00D74424"/>
    <w:rsid w:val="00D74FA9"/>
    <w:rsid w:val="00D757F5"/>
    <w:rsid w:val="00D7594E"/>
    <w:rsid w:val="00D75BB8"/>
    <w:rsid w:val="00D75C70"/>
    <w:rsid w:val="00D76664"/>
    <w:rsid w:val="00D76EF0"/>
    <w:rsid w:val="00D77377"/>
    <w:rsid w:val="00D7783E"/>
    <w:rsid w:val="00D8071A"/>
    <w:rsid w:val="00D80816"/>
    <w:rsid w:val="00D81467"/>
    <w:rsid w:val="00D817D4"/>
    <w:rsid w:val="00D824C6"/>
    <w:rsid w:val="00D83448"/>
    <w:rsid w:val="00D83CB4"/>
    <w:rsid w:val="00D8437B"/>
    <w:rsid w:val="00D85243"/>
    <w:rsid w:val="00D85733"/>
    <w:rsid w:val="00D86854"/>
    <w:rsid w:val="00D86B0A"/>
    <w:rsid w:val="00D86DB3"/>
    <w:rsid w:val="00D871F6"/>
    <w:rsid w:val="00D879D3"/>
    <w:rsid w:val="00D87A8D"/>
    <w:rsid w:val="00D87BEA"/>
    <w:rsid w:val="00D87CA2"/>
    <w:rsid w:val="00D901D6"/>
    <w:rsid w:val="00D904E5"/>
    <w:rsid w:val="00D90783"/>
    <w:rsid w:val="00D909D5"/>
    <w:rsid w:val="00D90B84"/>
    <w:rsid w:val="00D90BA1"/>
    <w:rsid w:val="00D9127F"/>
    <w:rsid w:val="00D9182A"/>
    <w:rsid w:val="00D91F79"/>
    <w:rsid w:val="00D92DB7"/>
    <w:rsid w:val="00D93735"/>
    <w:rsid w:val="00D93C85"/>
    <w:rsid w:val="00D93E59"/>
    <w:rsid w:val="00D942C3"/>
    <w:rsid w:val="00D942EB"/>
    <w:rsid w:val="00D9437E"/>
    <w:rsid w:val="00D9485E"/>
    <w:rsid w:val="00D94B11"/>
    <w:rsid w:val="00D94E85"/>
    <w:rsid w:val="00D94FA6"/>
    <w:rsid w:val="00D95269"/>
    <w:rsid w:val="00D9555C"/>
    <w:rsid w:val="00D95887"/>
    <w:rsid w:val="00D95E8F"/>
    <w:rsid w:val="00D95F18"/>
    <w:rsid w:val="00D9645E"/>
    <w:rsid w:val="00D967B5"/>
    <w:rsid w:val="00D969D4"/>
    <w:rsid w:val="00D97856"/>
    <w:rsid w:val="00D979D3"/>
    <w:rsid w:val="00DA03CB"/>
    <w:rsid w:val="00DA060D"/>
    <w:rsid w:val="00DA1942"/>
    <w:rsid w:val="00DA1DBF"/>
    <w:rsid w:val="00DA2713"/>
    <w:rsid w:val="00DA327C"/>
    <w:rsid w:val="00DA33E8"/>
    <w:rsid w:val="00DA40A7"/>
    <w:rsid w:val="00DA4A45"/>
    <w:rsid w:val="00DA518C"/>
    <w:rsid w:val="00DA5637"/>
    <w:rsid w:val="00DA5C7A"/>
    <w:rsid w:val="00DA5EED"/>
    <w:rsid w:val="00DA794E"/>
    <w:rsid w:val="00DB0538"/>
    <w:rsid w:val="00DB07D3"/>
    <w:rsid w:val="00DB09A7"/>
    <w:rsid w:val="00DB0B64"/>
    <w:rsid w:val="00DB0CA2"/>
    <w:rsid w:val="00DB0D0B"/>
    <w:rsid w:val="00DB1E13"/>
    <w:rsid w:val="00DB1F51"/>
    <w:rsid w:val="00DB2321"/>
    <w:rsid w:val="00DB250D"/>
    <w:rsid w:val="00DB25FD"/>
    <w:rsid w:val="00DB2633"/>
    <w:rsid w:val="00DB33C7"/>
    <w:rsid w:val="00DB3A77"/>
    <w:rsid w:val="00DB43E1"/>
    <w:rsid w:val="00DB458A"/>
    <w:rsid w:val="00DB472E"/>
    <w:rsid w:val="00DB48A4"/>
    <w:rsid w:val="00DB52A0"/>
    <w:rsid w:val="00DB5565"/>
    <w:rsid w:val="00DB60B0"/>
    <w:rsid w:val="00DB6514"/>
    <w:rsid w:val="00DB68A5"/>
    <w:rsid w:val="00DB690B"/>
    <w:rsid w:val="00DB7136"/>
    <w:rsid w:val="00DB72BB"/>
    <w:rsid w:val="00DC0269"/>
    <w:rsid w:val="00DC050A"/>
    <w:rsid w:val="00DC0599"/>
    <w:rsid w:val="00DC263F"/>
    <w:rsid w:val="00DC28B7"/>
    <w:rsid w:val="00DC33F7"/>
    <w:rsid w:val="00DC3975"/>
    <w:rsid w:val="00DC3D41"/>
    <w:rsid w:val="00DC3DFE"/>
    <w:rsid w:val="00DC43DE"/>
    <w:rsid w:val="00DC4E1C"/>
    <w:rsid w:val="00DC5711"/>
    <w:rsid w:val="00DC61E5"/>
    <w:rsid w:val="00DC6741"/>
    <w:rsid w:val="00DC682E"/>
    <w:rsid w:val="00DC6F28"/>
    <w:rsid w:val="00DC7015"/>
    <w:rsid w:val="00DC721C"/>
    <w:rsid w:val="00DC7AAD"/>
    <w:rsid w:val="00DC7B35"/>
    <w:rsid w:val="00DD042D"/>
    <w:rsid w:val="00DD107A"/>
    <w:rsid w:val="00DD1963"/>
    <w:rsid w:val="00DD1EFE"/>
    <w:rsid w:val="00DD286E"/>
    <w:rsid w:val="00DD2A8C"/>
    <w:rsid w:val="00DD2B02"/>
    <w:rsid w:val="00DD3102"/>
    <w:rsid w:val="00DD313D"/>
    <w:rsid w:val="00DD3228"/>
    <w:rsid w:val="00DD34F6"/>
    <w:rsid w:val="00DD3530"/>
    <w:rsid w:val="00DD3559"/>
    <w:rsid w:val="00DD3D2D"/>
    <w:rsid w:val="00DD4531"/>
    <w:rsid w:val="00DD48D2"/>
    <w:rsid w:val="00DD6261"/>
    <w:rsid w:val="00DD6809"/>
    <w:rsid w:val="00DD6852"/>
    <w:rsid w:val="00DD69AC"/>
    <w:rsid w:val="00DD6A02"/>
    <w:rsid w:val="00DD6B63"/>
    <w:rsid w:val="00DE0282"/>
    <w:rsid w:val="00DE04A8"/>
    <w:rsid w:val="00DE0CDF"/>
    <w:rsid w:val="00DE1294"/>
    <w:rsid w:val="00DE1AF6"/>
    <w:rsid w:val="00DE217F"/>
    <w:rsid w:val="00DE2A78"/>
    <w:rsid w:val="00DE2C3E"/>
    <w:rsid w:val="00DE2D02"/>
    <w:rsid w:val="00DE2D06"/>
    <w:rsid w:val="00DE304A"/>
    <w:rsid w:val="00DE4061"/>
    <w:rsid w:val="00DE40EC"/>
    <w:rsid w:val="00DE4211"/>
    <w:rsid w:val="00DE4213"/>
    <w:rsid w:val="00DE436E"/>
    <w:rsid w:val="00DE4402"/>
    <w:rsid w:val="00DE44A8"/>
    <w:rsid w:val="00DE4A24"/>
    <w:rsid w:val="00DE529F"/>
    <w:rsid w:val="00DE56D0"/>
    <w:rsid w:val="00DE5C45"/>
    <w:rsid w:val="00DE600F"/>
    <w:rsid w:val="00DE68C0"/>
    <w:rsid w:val="00DE7C86"/>
    <w:rsid w:val="00DF03D0"/>
    <w:rsid w:val="00DF070D"/>
    <w:rsid w:val="00DF185F"/>
    <w:rsid w:val="00DF28E6"/>
    <w:rsid w:val="00DF29A0"/>
    <w:rsid w:val="00DF329D"/>
    <w:rsid w:val="00DF37DB"/>
    <w:rsid w:val="00DF385A"/>
    <w:rsid w:val="00DF3A59"/>
    <w:rsid w:val="00DF4395"/>
    <w:rsid w:val="00DF4AED"/>
    <w:rsid w:val="00DF4E41"/>
    <w:rsid w:val="00DF62A8"/>
    <w:rsid w:val="00DF699A"/>
    <w:rsid w:val="00DF72ED"/>
    <w:rsid w:val="00DF750D"/>
    <w:rsid w:val="00DF7572"/>
    <w:rsid w:val="00DF7BCD"/>
    <w:rsid w:val="00E004F2"/>
    <w:rsid w:val="00E01505"/>
    <w:rsid w:val="00E01679"/>
    <w:rsid w:val="00E016FB"/>
    <w:rsid w:val="00E02778"/>
    <w:rsid w:val="00E02806"/>
    <w:rsid w:val="00E028B0"/>
    <w:rsid w:val="00E02BC3"/>
    <w:rsid w:val="00E02E50"/>
    <w:rsid w:val="00E03634"/>
    <w:rsid w:val="00E03ACA"/>
    <w:rsid w:val="00E04265"/>
    <w:rsid w:val="00E045A6"/>
    <w:rsid w:val="00E04745"/>
    <w:rsid w:val="00E04880"/>
    <w:rsid w:val="00E05A3E"/>
    <w:rsid w:val="00E05DD5"/>
    <w:rsid w:val="00E06402"/>
    <w:rsid w:val="00E06DD3"/>
    <w:rsid w:val="00E076A8"/>
    <w:rsid w:val="00E101F9"/>
    <w:rsid w:val="00E10A0C"/>
    <w:rsid w:val="00E11460"/>
    <w:rsid w:val="00E120AB"/>
    <w:rsid w:val="00E12306"/>
    <w:rsid w:val="00E12907"/>
    <w:rsid w:val="00E12E32"/>
    <w:rsid w:val="00E13AF0"/>
    <w:rsid w:val="00E13B12"/>
    <w:rsid w:val="00E14AC6"/>
    <w:rsid w:val="00E14BCA"/>
    <w:rsid w:val="00E14C62"/>
    <w:rsid w:val="00E15390"/>
    <w:rsid w:val="00E15B77"/>
    <w:rsid w:val="00E163AE"/>
    <w:rsid w:val="00E164CA"/>
    <w:rsid w:val="00E16A83"/>
    <w:rsid w:val="00E170BE"/>
    <w:rsid w:val="00E17665"/>
    <w:rsid w:val="00E17CEF"/>
    <w:rsid w:val="00E20029"/>
    <w:rsid w:val="00E2007F"/>
    <w:rsid w:val="00E2017A"/>
    <w:rsid w:val="00E201BB"/>
    <w:rsid w:val="00E203A7"/>
    <w:rsid w:val="00E209A5"/>
    <w:rsid w:val="00E22935"/>
    <w:rsid w:val="00E233B9"/>
    <w:rsid w:val="00E236F1"/>
    <w:rsid w:val="00E23D3E"/>
    <w:rsid w:val="00E24BB1"/>
    <w:rsid w:val="00E25641"/>
    <w:rsid w:val="00E25B16"/>
    <w:rsid w:val="00E264E9"/>
    <w:rsid w:val="00E264FC"/>
    <w:rsid w:val="00E26812"/>
    <w:rsid w:val="00E27A3A"/>
    <w:rsid w:val="00E27AB8"/>
    <w:rsid w:val="00E30892"/>
    <w:rsid w:val="00E3097C"/>
    <w:rsid w:val="00E31613"/>
    <w:rsid w:val="00E317E0"/>
    <w:rsid w:val="00E318E6"/>
    <w:rsid w:val="00E31ADF"/>
    <w:rsid w:val="00E32297"/>
    <w:rsid w:val="00E32725"/>
    <w:rsid w:val="00E327CA"/>
    <w:rsid w:val="00E3373C"/>
    <w:rsid w:val="00E33C90"/>
    <w:rsid w:val="00E34867"/>
    <w:rsid w:val="00E34F36"/>
    <w:rsid w:val="00E35F7F"/>
    <w:rsid w:val="00E36160"/>
    <w:rsid w:val="00E36A15"/>
    <w:rsid w:val="00E36EB8"/>
    <w:rsid w:val="00E36EC9"/>
    <w:rsid w:val="00E37652"/>
    <w:rsid w:val="00E37831"/>
    <w:rsid w:val="00E40297"/>
    <w:rsid w:val="00E407B1"/>
    <w:rsid w:val="00E40AD4"/>
    <w:rsid w:val="00E40EAB"/>
    <w:rsid w:val="00E410B4"/>
    <w:rsid w:val="00E41316"/>
    <w:rsid w:val="00E417D6"/>
    <w:rsid w:val="00E41A97"/>
    <w:rsid w:val="00E42835"/>
    <w:rsid w:val="00E4286E"/>
    <w:rsid w:val="00E429C7"/>
    <w:rsid w:val="00E4379B"/>
    <w:rsid w:val="00E43E06"/>
    <w:rsid w:val="00E43FBF"/>
    <w:rsid w:val="00E443E2"/>
    <w:rsid w:val="00E4473C"/>
    <w:rsid w:val="00E44B7E"/>
    <w:rsid w:val="00E44BD8"/>
    <w:rsid w:val="00E44F3E"/>
    <w:rsid w:val="00E458FA"/>
    <w:rsid w:val="00E45970"/>
    <w:rsid w:val="00E463D0"/>
    <w:rsid w:val="00E47262"/>
    <w:rsid w:val="00E4738F"/>
    <w:rsid w:val="00E47A2D"/>
    <w:rsid w:val="00E47B83"/>
    <w:rsid w:val="00E47E7D"/>
    <w:rsid w:val="00E47F15"/>
    <w:rsid w:val="00E500B4"/>
    <w:rsid w:val="00E505AF"/>
    <w:rsid w:val="00E507C9"/>
    <w:rsid w:val="00E53525"/>
    <w:rsid w:val="00E53CD1"/>
    <w:rsid w:val="00E5439B"/>
    <w:rsid w:val="00E54867"/>
    <w:rsid w:val="00E55257"/>
    <w:rsid w:val="00E555D9"/>
    <w:rsid w:val="00E557EF"/>
    <w:rsid w:val="00E55DAD"/>
    <w:rsid w:val="00E5613F"/>
    <w:rsid w:val="00E5629D"/>
    <w:rsid w:val="00E56461"/>
    <w:rsid w:val="00E568A1"/>
    <w:rsid w:val="00E56A6E"/>
    <w:rsid w:val="00E56E1F"/>
    <w:rsid w:val="00E57727"/>
    <w:rsid w:val="00E5786F"/>
    <w:rsid w:val="00E6129B"/>
    <w:rsid w:val="00E61668"/>
    <w:rsid w:val="00E61927"/>
    <w:rsid w:val="00E61E30"/>
    <w:rsid w:val="00E61E47"/>
    <w:rsid w:val="00E625BD"/>
    <w:rsid w:val="00E62A57"/>
    <w:rsid w:val="00E63552"/>
    <w:rsid w:val="00E6404C"/>
    <w:rsid w:val="00E6505C"/>
    <w:rsid w:val="00E65587"/>
    <w:rsid w:val="00E667AD"/>
    <w:rsid w:val="00E66987"/>
    <w:rsid w:val="00E673E4"/>
    <w:rsid w:val="00E679DB"/>
    <w:rsid w:val="00E67B5E"/>
    <w:rsid w:val="00E67F19"/>
    <w:rsid w:val="00E67F27"/>
    <w:rsid w:val="00E707EA"/>
    <w:rsid w:val="00E70AF8"/>
    <w:rsid w:val="00E7152F"/>
    <w:rsid w:val="00E71C40"/>
    <w:rsid w:val="00E7236D"/>
    <w:rsid w:val="00E7326D"/>
    <w:rsid w:val="00E73F53"/>
    <w:rsid w:val="00E73F69"/>
    <w:rsid w:val="00E74262"/>
    <w:rsid w:val="00E7434C"/>
    <w:rsid w:val="00E747E8"/>
    <w:rsid w:val="00E74990"/>
    <w:rsid w:val="00E74A36"/>
    <w:rsid w:val="00E7524D"/>
    <w:rsid w:val="00E75354"/>
    <w:rsid w:val="00E75A40"/>
    <w:rsid w:val="00E75CD7"/>
    <w:rsid w:val="00E76785"/>
    <w:rsid w:val="00E76F7A"/>
    <w:rsid w:val="00E77F93"/>
    <w:rsid w:val="00E80165"/>
    <w:rsid w:val="00E802F4"/>
    <w:rsid w:val="00E80719"/>
    <w:rsid w:val="00E81149"/>
    <w:rsid w:val="00E81A2D"/>
    <w:rsid w:val="00E81C4A"/>
    <w:rsid w:val="00E81E94"/>
    <w:rsid w:val="00E82124"/>
    <w:rsid w:val="00E8269C"/>
    <w:rsid w:val="00E829E1"/>
    <w:rsid w:val="00E832F1"/>
    <w:rsid w:val="00E839B6"/>
    <w:rsid w:val="00E83BD6"/>
    <w:rsid w:val="00E83FBB"/>
    <w:rsid w:val="00E8473F"/>
    <w:rsid w:val="00E8487E"/>
    <w:rsid w:val="00E854C5"/>
    <w:rsid w:val="00E85795"/>
    <w:rsid w:val="00E8586D"/>
    <w:rsid w:val="00E85BF5"/>
    <w:rsid w:val="00E85EA7"/>
    <w:rsid w:val="00E86602"/>
    <w:rsid w:val="00E86C41"/>
    <w:rsid w:val="00E900F0"/>
    <w:rsid w:val="00E903CB"/>
    <w:rsid w:val="00E90A1C"/>
    <w:rsid w:val="00E90BB6"/>
    <w:rsid w:val="00E90D8C"/>
    <w:rsid w:val="00E90E7D"/>
    <w:rsid w:val="00E91687"/>
    <w:rsid w:val="00E91A5A"/>
    <w:rsid w:val="00E92510"/>
    <w:rsid w:val="00E926F4"/>
    <w:rsid w:val="00E93094"/>
    <w:rsid w:val="00E931F9"/>
    <w:rsid w:val="00E9324A"/>
    <w:rsid w:val="00E933DE"/>
    <w:rsid w:val="00E93658"/>
    <w:rsid w:val="00E9373E"/>
    <w:rsid w:val="00E93822"/>
    <w:rsid w:val="00E93878"/>
    <w:rsid w:val="00E93ECD"/>
    <w:rsid w:val="00E9424D"/>
    <w:rsid w:val="00E94813"/>
    <w:rsid w:val="00E94F3C"/>
    <w:rsid w:val="00E95103"/>
    <w:rsid w:val="00E95D2A"/>
    <w:rsid w:val="00E95E5A"/>
    <w:rsid w:val="00E96064"/>
    <w:rsid w:val="00E961A4"/>
    <w:rsid w:val="00E96952"/>
    <w:rsid w:val="00E96DC1"/>
    <w:rsid w:val="00E97027"/>
    <w:rsid w:val="00E9795A"/>
    <w:rsid w:val="00EA0D76"/>
    <w:rsid w:val="00EA0E94"/>
    <w:rsid w:val="00EA0E97"/>
    <w:rsid w:val="00EA1623"/>
    <w:rsid w:val="00EA1742"/>
    <w:rsid w:val="00EA1A38"/>
    <w:rsid w:val="00EA1C8A"/>
    <w:rsid w:val="00EA27BC"/>
    <w:rsid w:val="00EA2B3E"/>
    <w:rsid w:val="00EA315B"/>
    <w:rsid w:val="00EA370D"/>
    <w:rsid w:val="00EA38D5"/>
    <w:rsid w:val="00EA3F7C"/>
    <w:rsid w:val="00EA4884"/>
    <w:rsid w:val="00EA5401"/>
    <w:rsid w:val="00EA573B"/>
    <w:rsid w:val="00EA595D"/>
    <w:rsid w:val="00EA6B5A"/>
    <w:rsid w:val="00EA6FD9"/>
    <w:rsid w:val="00EA7239"/>
    <w:rsid w:val="00EA74C1"/>
    <w:rsid w:val="00EA7B0B"/>
    <w:rsid w:val="00EB013E"/>
    <w:rsid w:val="00EB0782"/>
    <w:rsid w:val="00EB14D8"/>
    <w:rsid w:val="00EB2C9C"/>
    <w:rsid w:val="00EB547F"/>
    <w:rsid w:val="00EB5566"/>
    <w:rsid w:val="00EB57D5"/>
    <w:rsid w:val="00EB5DF0"/>
    <w:rsid w:val="00EB5E7C"/>
    <w:rsid w:val="00EB5F08"/>
    <w:rsid w:val="00EB6016"/>
    <w:rsid w:val="00EB6477"/>
    <w:rsid w:val="00EB65B2"/>
    <w:rsid w:val="00EB6874"/>
    <w:rsid w:val="00EB6A56"/>
    <w:rsid w:val="00EB6BC3"/>
    <w:rsid w:val="00EB705A"/>
    <w:rsid w:val="00EB76B3"/>
    <w:rsid w:val="00EB77B8"/>
    <w:rsid w:val="00EC0C79"/>
    <w:rsid w:val="00EC0D14"/>
    <w:rsid w:val="00EC136A"/>
    <w:rsid w:val="00EC15E9"/>
    <w:rsid w:val="00EC179E"/>
    <w:rsid w:val="00EC1B6C"/>
    <w:rsid w:val="00EC2102"/>
    <w:rsid w:val="00EC2318"/>
    <w:rsid w:val="00EC2552"/>
    <w:rsid w:val="00EC2B3C"/>
    <w:rsid w:val="00EC3984"/>
    <w:rsid w:val="00EC3E7B"/>
    <w:rsid w:val="00EC47AE"/>
    <w:rsid w:val="00EC515C"/>
    <w:rsid w:val="00EC54CA"/>
    <w:rsid w:val="00EC5532"/>
    <w:rsid w:val="00EC595B"/>
    <w:rsid w:val="00EC5E88"/>
    <w:rsid w:val="00EC6010"/>
    <w:rsid w:val="00EC6071"/>
    <w:rsid w:val="00EC637E"/>
    <w:rsid w:val="00EC73D5"/>
    <w:rsid w:val="00EC7B16"/>
    <w:rsid w:val="00EC7E03"/>
    <w:rsid w:val="00ED0187"/>
    <w:rsid w:val="00ED05D0"/>
    <w:rsid w:val="00ED0FBD"/>
    <w:rsid w:val="00ED15E4"/>
    <w:rsid w:val="00ED1AF7"/>
    <w:rsid w:val="00ED1C5A"/>
    <w:rsid w:val="00ED3220"/>
    <w:rsid w:val="00ED34E2"/>
    <w:rsid w:val="00ED410D"/>
    <w:rsid w:val="00ED46D2"/>
    <w:rsid w:val="00ED4ABA"/>
    <w:rsid w:val="00ED624D"/>
    <w:rsid w:val="00ED64FC"/>
    <w:rsid w:val="00ED6E1A"/>
    <w:rsid w:val="00ED72D9"/>
    <w:rsid w:val="00ED79F3"/>
    <w:rsid w:val="00ED7BA4"/>
    <w:rsid w:val="00ED7CDC"/>
    <w:rsid w:val="00ED7E10"/>
    <w:rsid w:val="00EE011D"/>
    <w:rsid w:val="00EE1085"/>
    <w:rsid w:val="00EE10D9"/>
    <w:rsid w:val="00EE14E5"/>
    <w:rsid w:val="00EE1B32"/>
    <w:rsid w:val="00EE1FCD"/>
    <w:rsid w:val="00EE2136"/>
    <w:rsid w:val="00EE30AC"/>
    <w:rsid w:val="00EE35CF"/>
    <w:rsid w:val="00EE3999"/>
    <w:rsid w:val="00EE458D"/>
    <w:rsid w:val="00EE475A"/>
    <w:rsid w:val="00EE476E"/>
    <w:rsid w:val="00EE47B4"/>
    <w:rsid w:val="00EE4C82"/>
    <w:rsid w:val="00EE508C"/>
    <w:rsid w:val="00EE5395"/>
    <w:rsid w:val="00EE5688"/>
    <w:rsid w:val="00EE5690"/>
    <w:rsid w:val="00EE59CD"/>
    <w:rsid w:val="00EE650F"/>
    <w:rsid w:val="00EE68D0"/>
    <w:rsid w:val="00EE702D"/>
    <w:rsid w:val="00EE7373"/>
    <w:rsid w:val="00EE7480"/>
    <w:rsid w:val="00EE7557"/>
    <w:rsid w:val="00EF1194"/>
    <w:rsid w:val="00EF28E9"/>
    <w:rsid w:val="00EF2D40"/>
    <w:rsid w:val="00EF2E30"/>
    <w:rsid w:val="00EF3026"/>
    <w:rsid w:val="00EF37F3"/>
    <w:rsid w:val="00EF45A1"/>
    <w:rsid w:val="00EF4F5C"/>
    <w:rsid w:val="00EF5BEA"/>
    <w:rsid w:val="00EF5CC4"/>
    <w:rsid w:val="00EF5F0F"/>
    <w:rsid w:val="00EF5F31"/>
    <w:rsid w:val="00EF685B"/>
    <w:rsid w:val="00EF6A7B"/>
    <w:rsid w:val="00EF6B30"/>
    <w:rsid w:val="00EF6E9C"/>
    <w:rsid w:val="00EF740B"/>
    <w:rsid w:val="00EF7478"/>
    <w:rsid w:val="00EF766A"/>
    <w:rsid w:val="00F0022D"/>
    <w:rsid w:val="00F002D3"/>
    <w:rsid w:val="00F006E4"/>
    <w:rsid w:val="00F00F32"/>
    <w:rsid w:val="00F01018"/>
    <w:rsid w:val="00F01292"/>
    <w:rsid w:val="00F013AC"/>
    <w:rsid w:val="00F015D4"/>
    <w:rsid w:val="00F01656"/>
    <w:rsid w:val="00F01CC9"/>
    <w:rsid w:val="00F02069"/>
    <w:rsid w:val="00F020CD"/>
    <w:rsid w:val="00F026EB"/>
    <w:rsid w:val="00F029CB"/>
    <w:rsid w:val="00F02CDD"/>
    <w:rsid w:val="00F02F79"/>
    <w:rsid w:val="00F039A0"/>
    <w:rsid w:val="00F03BF8"/>
    <w:rsid w:val="00F03DD8"/>
    <w:rsid w:val="00F03E07"/>
    <w:rsid w:val="00F04409"/>
    <w:rsid w:val="00F04974"/>
    <w:rsid w:val="00F04AA6"/>
    <w:rsid w:val="00F056C6"/>
    <w:rsid w:val="00F05E43"/>
    <w:rsid w:val="00F060C5"/>
    <w:rsid w:val="00F0723C"/>
    <w:rsid w:val="00F10254"/>
    <w:rsid w:val="00F10335"/>
    <w:rsid w:val="00F108A2"/>
    <w:rsid w:val="00F10937"/>
    <w:rsid w:val="00F11261"/>
    <w:rsid w:val="00F11472"/>
    <w:rsid w:val="00F11928"/>
    <w:rsid w:val="00F12468"/>
    <w:rsid w:val="00F127E8"/>
    <w:rsid w:val="00F128A9"/>
    <w:rsid w:val="00F12F51"/>
    <w:rsid w:val="00F13D2C"/>
    <w:rsid w:val="00F144F4"/>
    <w:rsid w:val="00F153EF"/>
    <w:rsid w:val="00F1581D"/>
    <w:rsid w:val="00F15F47"/>
    <w:rsid w:val="00F161DF"/>
    <w:rsid w:val="00F1627B"/>
    <w:rsid w:val="00F167EA"/>
    <w:rsid w:val="00F16C4E"/>
    <w:rsid w:val="00F16F80"/>
    <w:rsid w:val="00F17006"/>
    <w:rsid w:val="00F17497"/>
    <w:rsid w:val="00F175E0"/>
    <w:rsid w:val="00F177CF"/>
    <w:rsid w:val="00F1793D"/>
    <w:rsid w:val="00F17EF9"/>
    <w:rsid w:val="00F2030D"/>
    <w:rsid w:val="00F20A1C"/>
    <w:rsid w:val="00F20FEF"/>
    <w:rsid w:val="00F216C8"/>
    <w:rsid w:val="00F217DB"/>
    <w:rsid w:val="00F21861"/>
    <w:rsid w:val="00F2197E"/>
    <w:rsid w:val="00F21AF2"/>
    <w:rsid w:val="00F21AFB"/>
    <w:rsid w:val="00F21FCE"/>
    <w:rsid w:val="00F223FC"/>
    <w:rsid w:val="00F225DC"/>
    <w:rsid w:val="00F22B6C"/>
    <w:rsid w:val="00F232B4"/>
    <w:rsid w:val="00F23435"/>
    <w:rsid w:val="00F2395E"/>
    <w:rsid w:val="00F23E31"/>
    <w:rsid w:val="00F24866"/>
    <w:rsid w:val="00F24AAD"/>
    <w:rsid w:val="00F25EDF"/>
    <w:rsid w:val="00F267E9"/>
    <w:rsid w:val="00F26E38"/>
    <w:rsid w:val="00F26FBF"/>
    <w:rsid w:val="00F270F3"/>
    <w:rsid w:val="00F275F3"/>
    <w:rsid w:val="00F276B0"/>
    <w:rsid w:val="00F27F94"/>
    <w:rsid w:val="00F30338"/>
    <w:rsid w:val="00F30B07"/>
    <w:rsid w:val="00F30E39"/>
    <w:rsid w:val="00F313F8"/>
    <w:rsid w:val="00F31F78"/>
    <w:rsid w:val="00F31FC9"/>
    <w:rsid w:val="00F322C5"/>
    <w:rsid w:val="00F32672"/>
    <w:rsid w:val="00F3299D"/>
    <w:rsid w:val="00F32E3C"/>
    <w:rsid w:val="00F33703"/>
    <w:rsid w:val="00F33B2B"/>
    <w:rsid w:val="00F34344"/>
    <w:rsid w:val="00F34809"/>
    <w:rsid w:val="00F34D9C"/>
    <w:rsid w:val="00F357D6"/>
    <w:rsid w:val="00F35D38"/>
    <w:rsid w:val="00F363EB"/>
    <w:rsid w:val="00F36893"/>
    <w:rsid w:val="00F36A8A"/>
    <w:rsid w:val="00F36E08"/>
    <w:rsid w:val="00F375E0"/>
    <w:rsid w:val="00F376E8"/>
    <w:rsid w:val="00F377CD"/>
    <w:rsid w:val="00F379BC"/>
    <w:rsid w:val="00F37A31"/>
    <w:rsid w:val="00F37D35"/>
    <w:rsid w:val="00F37ED2"/>
    <w:rsid w:val="00F402E9"/>
    <w:rsid w:val="00F40516"/>
    <w:rsid w:val="00F418A4"/>
    <w:rsid w:val="00F42149"/>
    <w:rsid w:val="00F424A3"/>
    <w:rsid w:val="00F42FEC"/>
    <w:rsid w:val="00F43660"/>
    <w:rsid w:val="00F43735"/>
    <w:rsid w:val="00F43CF3"/>
    <w:rsid w:val="00F441CF"/>
    <w:rsid w:val="00F4446D"/>
    <w:rsid w:val="00F45047"/>
    <w:rsid w:val="00F45499"/>
    <w:rsid w:val="00F454A4"/>
    <w:rsid w:val="00F456CE"/>
    <w:rsid w:val="00F45920"/>
    <w:rsid w:val="00F45A48"/>
    <w:rsid w:val="00F4633D"/>
    <w:rsid w:val="00F46E23"/>
    <w:rsid w:val="00F47890"/>
    <w:rsid w:val="00F50023"/>
    <w:rsid w:val="00F501B1"/>
    <w:rsid w:val="00F50459"/>
    <w:rsid w:val="00F50FBE"/>
    <w:rsid w:val="00F51D9C"/>
    <w:rsid w:val="00F51EA9"/>
    <w:rsid w:val="00F52102"/>
    <w:rsid w:val="00F52355"/>
    <w:rsid w:val="00F52ADA"/>
    <w:rsid w:val="00F52CA0"/>
    <w:rsid w:val="00F52D32"/>
    <w:rsid w:val="00F5357E"/>
    <w:rsid w:val="00F5379E"/>
    <w:rsid w:val="00F5382D"/>
    <w:rsid w:val="00F53AA7"/>
    <w:rsid w:val="00F53C0F"/>
    <w:rsid w:val="00F53FB8"/>
    <w:rsid w:val="00F54089"/>
    <w:rsid w:val="00F5487C"/>
    <w:rsid w:val="00F54B97"/>
    <w:rsid w:val="00F5508E"/>
    <w:rsid w:val="00F565C2"/>
    <w:rsid w:val="00F5671B"/>
    <w:rsid w:val="00F56994"/>
    <w:rsid w:val="00F56D28"/>
    <w:rsid w:val="00F57030"/>
    <w:rsid w:val="00F571FD"/>
    <w:rsid w:val="00F57B1F"/>
    <w:rsid w:val="00F57C0C"/>
    <w:rsid w:val="00F57F2B"/>
    <w:rsid w:val="00F6050A"/>
    <w:rsid w:val="00F61AAF"/>
    <w:rsid w:val="00F61CD1"/>
    <w:rsid w:val="00F6237F"/>
    <w:rsid w:val="00F633E6"/>
    <w:rsid w:val="00F63734"/>
    <w:rsid w:val="00F63752"/>
    <w:rsid w:val="00F6402F"/>
    <w:rsid w:val="00F64CBE"/>
    <w:rsid w:val="00F64E73"/>
    <w:rsid w:val="00F65159"/>
    <w:rsid w:val="00F652A9"/>
    <w:rsid w:val="00F6579A"/>
    <w:rsid w:val="00F65EF4"/>
    <w:rsid w:val="00F665C9"/>
    <w:rsid w:val="00F67266"/>
    <w:rsid w:val="00F67944"/>
    <w:rsid w:val="00F67A52"/>
    <w:rsid w:val="00F67ABB"/>
    <w:rsid w:val="00F67EED"/>
    <w:rsid w:val="00F707D5"/>
    <w:rsid w:val="00F71CDA"/>
    <w:rsid w:val="00F71D16"/>
    <w:rsid w:val="00F72012"/>
    <w:rsid w:val="00F726C9"/>
    <w:rsid w:val="00F72ACD"/>
    <w:rsid w:val="00F72F97"/>
    <w:rsid w:val="00F738EA"/>
    <w:rsid w:val="00F73A86"/>
    <w:rsid w:val="00F73C8E"/>
    <w:rsid w:val="00F73DEA"/>
    <w:rsid w:val="00F74120"/>
    <w:rsid w:val="00F74228"/>
    <w:rsid w:val="00F74575"/>
    <w:rsid w:val="00F74C65"/>
    <w:rsid w:val="00F74DF4"/>
    <w:rsid w:val="00F74DF6"/>
    <w:rsid w:val="00F74F99"/>
    <w:rsid w:val="00F7531F"/>
    <w:rsid w:val="00F75C70"/>
    <w:rsid w:val="00F76418"/>
    <w:rsid w:val="00F76E59"/>
    <w:rsid w:val="00F77351"/>
    <w:rsid w:val="00F77AD3"/>
    <w:rsid w:val="00F804C3"/>
    <w:rsid w:val="00F80819"/>
    <w:rsid w:val="00F80B10"/>
    <w:rsid w:val="00F80E8A"/>
    <w:rsid w:val="00F80FDB"/>
    <w:rsid w:val="00F81022"/>
    <w:rsid w:val="00F81543"/>
    <w:rsid w:val="00F817D5"/>
    <w:rsid w:val="00F81CF8"/>
    <w:rsid w:val="00F820D7"/>
    <w:rsid w:val="00F82B35"/>
    <w:rsid w:val="00F82B88"/>
    <w:rsid w:val="00F8431F"/>
    <w:rsid w:val="00F84523"/>
    <w:rsid w:val="00F845F4"/>
    <w:rsid w:val="00F84B29"/>
    <w:rsid w:val="00F84F5A"/>
    <w:rsid w:val="00F851C0"/>
    <w:rsid w:val="00F8520C"/>
    <w:rsid w:val="00F8527F"/>
    <w:rsid w:val="00F855DB"/>
    <w:rsid w:val="00F85694"/>
    <w:rsid w:val="00F87238"/>
    <w:rsid w:val="00F876EA"/>
    <w:rsid w:val="00F87DEA"/>
    <w:rsid w:val="00F90178"/>
    <w:rsid w:val="00F901A0"/>
    <w:rsid w:val="00F90804"/>
    <w:rsid w:val="00F91341"/>
    <w:rsid w:val="00F918E3"/>
    <w:rsid w:val="00F91C6C"/>
    <w:rsid w:val="00F9207C"/>
    <w:rsid w:val="00F92156"/>
    <w:rsid w:val="00F9229B"/>
    <w:rsid w:val="00F9253F"/>
    <w:rsid w:val="00F9357A"/>
    <w:rsid w:val="00F93CF6"/>
    <w:rsid w:val="00F94310"/>
    <w:rsid w:val="00F943E5"/>
    <w:rsid w:val="00F9475E"/>
    <w:rsid w:val="00F94E07"/>
    <w:rsid w:val="00F94FA7"/>
    <w:rsid w:val="00F95435"/>
    <w:rsid w:val="00F955C7"/>
    <w:rsid w:val="00F96249"/>
    <w:rsid w:val="00F96545"/>
    <w:rsid w:val="00F976F6"/>
    <w:rsid w:val="00F9780B"/>
    <w:rsid w:val="00F97AEC"/>
    <w:rsid w:val="00FA0578"/>
    <w:rsid w:val="00FA0ACF"/>
    <w:rsid w:val="00FA1172"/>
    <w:rsid w:val="00FA1C14"/>
    <w:rsid w:val="00FA1D4E"/>
    <w:rsid w:val="00FA2267"/>
    <w:rsid w:val="00FA26E6"/>
    <w:rsid w:val="00FA37F6"/>
    <w:rsid w:val="00FA3B35"/>
    <w:rsid w:val="00FA3CF7"/>
    <w:rsid w:val="00FA4A6B"/>
    <w:rsid w:val="00FA6197"/>
    <w:rsid w:val="00FA6BFC"/>
    <w:rsid w:val="00FA7F83"/>
    <w:rsid w:val="00FB09B7"/>
    <w:rsid w:val="00FB11BE"/>
    <w:rsid w:val="00FB1500"/>
    <w:rsid w:val="00FB198B"/>
    <w:rsid w:val="00FB1E65"/>
    <w:rsid w:val="00FB24CB"/>
    <w:rsid w:val="00FB24FC"/>
    <w:rsid w:val="00FB29F1"/>
    <w:rsid w:val="00FB2F2B"/>
    <w:rsid w:val="00FB305F"/>
    <w:rsid w:val="00FB392F"/>
    <w:rsid w:val="00FB3A1A"/>
    <w:rsid w:val="00FB3CD9"/>
    <w:rsid w:val="00FB3F3B"/>
    <w:rsid w:val="00FB3F8E"/>
    <w:rsid w:val="00FB4B5B"/>
    <w:rsid w:val="00FB4B79"/>
    <w:rsid w:val="00FB4DA2"/>
    <w:rsid w:val="00FB4FAD"/>
    <w:rsid w:val="00FB4FD3"/>
    <w:rsid w:val="00FB501C"/>
    <w:rsid w:val="00FB57CF"/>
    <w:rsid w:val="00FB5EAB"/>
    <w:rsid w:val="00FB60C5"/>
    <w:rsid w:val="00FB67BA"/>
    <w:rsid w:val="00FB7277"/>
    <w:rsid w:val="00FB72AE"/>
    <w:rsid w:val="00FC075B"/>
    <w:rsid w:val="00FC0B02"/>
    <w:rsid w:val="00FC0B8D"/>
    <w:rsid w:val="00FC0E87"/>
    <w:rsid w:val="00FC157D"/>
    <w:rsid w:val="00FC2161"/>
    <w:rsid w:val="00FC2BF7"/>
    <w:rsid w:val="00FC2DD9"/>
    <w:rsid w:val="00FC3715"/>
    <w:rsid w:val="00FC385D"/>
    <w:rsid w:val="00FC44C2"/>
    <w:rsid w:val="00FC4839"/>
    <w:rsid w:val="00FC4B20"/>
    <w:rsid w:val="00FC4C26"/>
    <w:rsid w:val="00FC507A"/>
    <w:rsid w:val="00FC5637"/>
    <w:rsid w:val="00FC57C0"/>
    <w:rsid w:val="00FC5A41"/>
    <w:rsid w:val="00FC5CFD"/>
    <w:rsid w:val="00FC5DD2"/>
    <w:rsid w:val="00FC5F7B"/>
    <w:rsid w:val="00FC60D3"/>
    <w:rsid w:val="00FC6AFD"/>
    <w:rsid w:val="00FC71BD"/>
    <w:rsid w:val="00FC74B5"/>
    <w:rsid w:val="00FC7A61"/>
    <w:rsid w:val="00FC7B68"/>
    <w:rsid w:val="00FD0019"/>
    <w:rsid w:val="00FD063E"/>
    <w:rsid w:val="00FD1145"/>
    <w:rsid w:val="00FD149E"/>
    <w:rsid w:val="00FD1885"/>
    <w:rsid w:val="00FD19C0"/>
    <w:rsid w:val="00FD1F72"/>
    <w:rsid w:val="00FD2157"/>
    <w:rsid w:val="00FD259D"/>
    <w:rsid w:val="00FD2785"/>
    <w:rsid w:val="00FD2EEF"/>
    <w:rsid w:val="00FD35BE"/>
    <w:rsid w:val="00FD36EA"/>
    <w:rsid w:val="00FD38E7"/>
    <w:rsid w:val="00FD3DC8"/>
    <w:rsid w:val="00FD3FF6"/>
    <w:rsid w:val="00FD44D1"/>
    <w:rsid w:val="00FD45B7"/>
    <w:rsid w:val="00FD48DE"/>
    <w:rsid w:val="00FD4CD9"/>
    <w:rsid w:val="00FD4DCD"/>
    <w:rsid w:val="00FD5AF5"/>
    <w:rsid w:val="00FD627C"/>
    <w:rsid w:val="00FD7012"/>
    <w:rsid w:val="00FD7AAA"/>
    <w:rsid w:val="00FD7EAD"/>
    <w:rsid w:val="00FE0262"/>
    <w:rsid w:val="00FE0382"/>
    <w:rsid w:val="00FE241A"/>
    <w:rsid w:val="00FE26EE"/>
    <w:rsid w:val="00FE2D7C"/>
    <w:rsid w:val="00FE2E50"/>
    <w:rsid w:val="00FE3015"/>
    <w:rsid w:val="00FE345F"/>
    <w:rsid w:val="00FE34D0"/>
    <w:rsid w:val="00FE3E5D"/>
    <w:rsid w:val="00FE448C"/>
    <w:rsid w:val="00FE4734"/>
    <w:rsid w:val="00FE4C96"/>
    <w:rsid w:val="00FE546E"/>
    <w:rsid w:val="00FE54BE"/>
    <w:rsid w:val="00FE5938"/>
    <w:rsid w:val="00FE5A0B"/>
    <w:rsid w:val="00FE5D68"/>
    <w:rsid w:val="00FE6430"/>
    <w:rsid w:val="00FE6D02"/>
    <w:rsid w:val="00FE73A2"/>
    <w:rsid w:val="00FE73E8"/>
    <w:rsid w:val="00FE76E7"/>
    <w:rsid w:val="00FE787B"/>
    <w:rsid w:val="00FE7F4A"/>
    <w:rsid w:val="00FF04A0"/>
    <w:rsid w:val="00FF0861"/>
    <w:rsid w:val="00FF0870"/>
    <w:rsid w:val="00FF09DA"/>
    <w:rsid w:val="00FF1B47"/>
    <w:rsid w:val="00FF2286"/>
    <w:rsid w:val="00FF25E4"/>
    <w:rsid w:val="00FF3E36"/>
    <w:rsid w:val="00FF472C"/>
    <w:rsid w:val="00FF4C31"/>
    <w:rsid w:val="00FF4F8F"/>
    <w:rsid w:val="00FF4FD4"/>
    <w:rsid w:val="00FF51A9"/>
    <w:rsid w:val="00FF5A03"/>
    <w:rsid w:val="00FF647C"/>
    <w:rsid w:val="00FF77C9"/>
    <w:rsid w:val="00FF77D0"/>
    <w:rsid w:val="00FF79D0"/>
    <w:rsid w:val="00FF7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180C63"/>
  <w15:docId w15:val="{4803860A-F961-442F-B3EE-766C4B36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F9E"/>
    <w:pPr>
      <w:widowControl w:val="0"/>
    </w:pPr>
  </w:style>
  <w:style w:type="paragraph" w:styleId="2">
    <w:name w:val="heading 2"/>
    <w:basedOn w:val="a"/>
    <w:link w:val="20"/>
    <w:uiPriority w:val="9"/>
    <w:qFormat/>
    <w:rsid w:val="008245B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03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03B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203B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203B7"/>
    <w:rPr>
      <w:sz w:val="18"/>
      <w:szCs w:val="18"/>
    </w:rPr>
  </w:style>
  <w:style w:type="paragraph" w:styleId="a9">
    <w:name w:val="No Spacing"/>
    <w:uiPriority w:val="1"/>
    <w:qFormat/>
    <w:rsid w:val="003F2C3E"/>
    <w:pPr>
      <w:widowControl w:val="0"/>
    </w:pPr>
  </w:style>
  <w:style w:type="paragraph" w:styleId="aa">
    <w:name w:val="List Paragraph"/>
    <w:basedOn w:val="a"/>
    <w:uiPriority w:val="34"/>
    <w:qFormat/>
    <w:rsid w:val="00700FCD"/>
    <w:pPr>
      <w:ind w:firstLineChars="200" w:firstLine="420"/>
    </w:pPr>
  </w:style>
  <w:style w:type="character" w:customStyle="1" w:styleId="word-text2">
    <w:name w:val="word-text2"/>
    <w:basedOn w:val="a0"/>
    <w:rsid w:val="000F4C8F"/>
  </w:style>
  <w:style w:type="paragraph" w:customStyle="1" w:styleId="wordgroup">
    <w:name w:val="wordgroup"/>
    <w:basedOn w:val="a"/>
    <w:rsid w:val="00E17CEF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ntenttitle3">
    <w:name w:val="contenttitle3"/>
    <w:basedOn w:val="a0"/>
    <w:rsid w:val="00624B0E"/>
    <w:rPr>
      <w:b/>
      <w:bCs/>
      <w:color w:val="35A1D4"/>
    </w:rPr>
  </w:style>
  <w:style w:type="character" w:customStyle="1" w:styleId="20">
    <w:name w:val="标题 2 字符"/>
    <w:basedOn w:val="a0"/>
    <w:link w:val="2"/>
    <w:uiPriority w:val="9"/>
    <w:rsid w:val="008245B5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0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91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95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0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8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57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75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66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844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3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59037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67406">
                          <w:marLeft w:val="0"/>
                          <w:marRight w:val="0"/>
                          <w:marTop w:val="18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595941">
                              <w:marLeft w:val="1753"/>
                              <w:marRight w:val="0"/>
                              <w:marTop w:val="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3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6445">
                                      <w:marLeft w:val="0"/>
                                      <w:marRight w:val="0"/>
                                      <w:marTop w:val="24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14614">
                  <w:marLeft w:val="0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7632">
                      <w:marLeft w:val="0"/>
                      <w:marRight w:val="0"/>
                      <w:marTop w:val="18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9849">
                          <w:marLeft w:val="1753"/>
                          <w:marRight w:val="0"/>
                          <w:marTop w:val="8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1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52507">
                                      <w:marLeft w:val="0"/>
                                      <w:marRight w:val="0"/>
                                      <w:marTop w:val="216"/>
                                      <w:marBottom w:val="43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3360">
                                          <w:marLeft w:val="0"/>
                                          <w:marRight w:val="0"/>
                                          <w:marTop w:val="1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9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0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7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7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7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22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64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737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05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03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8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6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83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5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47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207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8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406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2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1150;&#20844;&#26434;%20(i)\&#25991;&#20214;&#26684;&#24335;\1-&#23545;&#22806;&#25991;&#26723;&#19982;&#20449;&#209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45145-808B-4530-A34C-4E79902A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1-对外文档与信函</Template>
  <TotalTime>37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Daisy</cp:lastModifiedBy>
  <cp:revision>4</cp:revision>
  <cp:lastPrinted>2018-02-02T04:52:00Z</cp:lastPrinted>
  <dcterms:created xsi:type="dcterms:W3CDTF">2018-05-16T02:38:00Z</dcterms:created>
  <dcterms:modified xsi:type="dcterms:W3CDTF">2018-05-16T03:15:00Z</dcterms:modified>
</cp:coreProperties>
</file>